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4E" w:rsidRDefault="0094324E" w:rsidP="00E50F3F">
      <w:pPr>
        <w:pStyle w:val="Corpotesto1"/>
        <w:jc w:val="center"/>
        <w:rPr>
          <w:rFonts w:ascii="Calibri" w:hAnsi="Calibri"/>
          <w:sz w:val="28"/>
          <w:szCs w:val="28"/>
          <w:u w:val="single"/>
        </w:rPr>
      </w:pPr>
      <w:bookmarkStart w:id="0" w:name="_GoBack"/>
      <w:bookmarkEnd w:id="0"/>
      <w:r>
        <w:rPr>
          <w:rFonts w:ascii="Calibri" w:hAnsi="Calibri"/>
          <w:sz w:val="28"/>
          <w:szCs w:val="28"/>
          <w:u w:val="single"/>
        </w:rPr>
        <w:t xml:space="preserve">OFFERTE DI LAVORO AFOL METROPOLITANA </w:t>
      </w:r>
    </w:p>
    <w:p w:rsidR="0094324E" w:rsidRDefault="0094324E" w:rsidP="4213331C">
      <w:pPr>
        <w:pStyle w:val="Corpotesto1"/>
        <w:jc w:val="center"/>
        <w:rPr>
          <w:rFonts w:ascii="Calibri" w:hAnsi="Calibri"/>
          <w:sz w:val="28"/>
          <w:szCs w:val="28"/>
          <w:u w:val="single"/>
        </w:rPr>
      </w:pPr>
      <w:r w:rsidRPr="7D74C5D5">
        <w:rPr>
          <w:rFonts w:ascii="Calibri" w:hAnsi="Calibri"/>
          <w:sz w:val="28"/>
          <w:szCs w:val="28"/>
          <w:u w:val="single"/>
        </w:rPr>
        <w:t>CENTRO IMPIEGO DI MELZO aggiornate al 03/05/2021</w:t>
      </w:r>
    </w:p>
    <w:p w:rsidR="0094324E" w:rsidRDefault="0094324E" w:rsidP="00E50F3F">
      <w:pPr>
        <w:pStyle w:val="Corpotesto1"/>
        <w:jc w:val="center"/>
        <w:rPr>
          <w:rFonts w:ascii="Calibri" w:hAnsi="Calibri"/>
          <w:sz w:val="28"/>
          <w:szCs w:val="28"/>
          <w:u w:val="single"/>
        </w:rPr>
      </w:pPr>
    </w:p>
    <w:p w:rsidR="0094324E" w:rsidRDefault="0094324E" w:rsidP="00E50F3F">
      <w:pPr>
        <w:pStyle w:val="Corpotesto1"/>
        <w:jc w:val="center"/>
        <w:rPr>
          <w:rFonts w:ascii="Calibri" w:hAnsi="Calibri"/>
          <w:sz w:val="28"/>
          <w:szCs w:val="28"/>
        </w:rPr>
      </w:pPr>
    </w:p>
    <w:p w:rsidR="0094324E" w:rsidRDefault="0094324E" w:rsidP="00E50F3F">
      <w:pPr>
        <w:pStyle w:val="Corpotesto1"/>
        <w:jc w:val="center"/>
        <w:rPr>
          <w:rFonts w:ascii="Calibri" w:hAnsi="Calibri"/>
          <w:color w:val="0070C0"/>
          <w:sz w:val="28"/>
          <w:szCs w:val="28"/>
        </w:rPr>
      </w:pPr>
      <w:r>
        <w:rPr>
          <w:rFonts w:ascii="Calibri" w:hAnsi="Calibri"/>
          <w:sz w:val="28"/>
          <w:szCs w:val="28"/>
        </w:rPr>
        <w:t xml:space="preserve">Le ricerche di personale sono aggiornate in tempo reale sul sito di Afol Metropolitana </w:t>
      </w:r>
      <w:hyperlink r:id="rId6" w:history="1">
        <w:r>
          <w:rPr>
            <w:rStyle w:val="Hyperlink"/>
            <w:rFonts w:ascii="Calibri" w:hAnsi="Calibri"/>
            <w:sz w:val="28"/>
            <w:szCs w:val="28"/>
          </w:rPr>
          <w:t>www.afolmet.it</w:t>
        </w:r>
      </w:hyperlink>
      <w:r>
        <w:rPr>
          <w:rFonts w:ascii="Calibri" w:hAnsi="Calibri"/>
          <w:sz w:val="28"/>
          <w:szCs w:val="28"/>
        </w:rPr>
        <w:t xml:space="preserve"> nella sezione </w:t>
      </w:r>
      <w:r>
        <w:rPr>
          <w:rFonts w:ascii="Calibri" w:hAnsi="Calibri"/>
          <w:color w:val="0070C0"/>
          <w:sz w:val="28"/>
          <w:szCs w:val="28"/>
        </w:rPr>
        <w:t>offerte di lavoro.</w:t>
      </w:r>
    </w:p>
    <w:p w:rsidR="0094324E" w:rsidRDefault="0094324E" w:rsidP="00E50F3F">
      <w:pPr>
        <w:pStyle w:val="Corpotesto1"/>
        <w:jc w:val="center"/>
        <w:rPr>
          <w:rFonts w:ascii="Calibri" w:hAnsi="Calibri"/>
          <w:sz w:val="28"/>
          <w:szCs w:val="28"/>
        </w:rPr>
      </w:pPr>
    </w:p>
    <w:p w:rsidR="0094324E" w:rsidRDefault="0094324E" w:rsidP="7757928A">
      <w:pPr>
        <w:pStyle w:val="Corpotesto1"/>
        <w:jc w:val="center"/>
        <w:rPr>
          <w:rFonts w:ascii="Calibri" w:hAnsi="Calibri"/>
          <w:sz w:val="28"/>
          <w:szCs w:val="28"/>
        </w:rPr>
      </w:pPr>
      <w:r w:rsidRPr="7757928A">
        <w:rPr>
          <w:rFonts w:ascii="Calibri" w:hAnsi="Calibri"/>
          <w:sz w:val="28"/>
          <w:szCs w:val="28"/>
        </w:rPr>
        <w:t xml:space="preserve">Consultare sempre il sito per candidarsi alle ricerche di personale </w:t>
      </w:r>
    </w:p>
    <w:p w:rsidR="0094324E" w:rsidRDefault="0094324E" w:rsidP="00E50F3F">
      <w:pPr>
        <w:pStyle w:val="Default"/>
        <w:rPr>
          <w:b/>
          <w:bCs/>
        </w:rPr>
      </w:pPr>
    </w:p>
    <w:p w:rsidR="0094324E" w:rsidRDefault="0094324E" w:rsidP="0CCCEF6C">
      <w:pPr>
        <w:spacing w:after="0" w:line="240" w:lineRule="auto"/>
        <w:rPr>
          <w:b/>
          <w:bCs/>
          <w:sz w:val="24"/>
          <w:szCs w:val="24"/>
        </w:rPr>
      </w:pP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30389</w:t>
      </w:r>
      <w:r w:rsidRPr="1D555884">
        <w:rPr>
          <w:rFonts w:cs="Calibri"/>
          <w:sz w:val="24"/>
          <w:szCs w:val="24"/>
        </w:rPr>
        <w:t xml:space="preserve"> Azienda con sede in </w:t>
      </w:r>
      <w:r w:rsidRPr="1D555884">
        <w:rPr>
          <w:rFonts w:cs="Calibri"/>
          <w:b/>
          <w:bCs/>
          <w:sz w:val="24"/>
          <w:szCs w:val="24"/>
        </w:rPr>
        <w:t>LISCATE</w:t>
      </w:r>
      <w:r w:rsidRPr="1D555884">
        <w:rPr>
          <w:rFonts w:cs="Calibri"/>
          <w:sz w:val="24"/>
          <w:szCs w:val="24"/>
        </w:rPr>
        <w:t xml:space="preserve"> (MI) CERCA N° 3 collaboratori da inserire nella posizione di: </w:t>
      </w:r>
      <w:r w:rsidRPr="1D555884">
        <w:rPr>
          <w:rFonts w:cs="Calibri"/>
          <w:b/>
          <w:bCs/>
          <w:sz w:val="24"/>
          <w:szCs w:val="24"/>
        </w:rPr>
        <w:t>STAGE OPERATORE GENERICO AMBITO PRODUTTIVO</w:t>
      </w:r>
      <w:r w:rsidRPr="1D555884">
        <w:rPr>
          <w:rFonts w:cs="Calibri"/>
          <w:sz w:val="24"/>
          <w:szCs w:val="24"/>
        </w:rPr>
        <w:t xml:space="preserve"> con i seguenti compiti: la persona ricercata verrà inserita in ambito produttivo. Si richiede attestato di qualifica operatore meccanico/elettrotecnico. Non sono richieste particolari esperienze, ma predisposizione all'apprendimento. I candidati saranno formati all'utilizzo di impianti per la produzione di cavi elettrici e prodotti medicali. Lavorano in ambiente eterogeneo e dunque è richiesta buona capacità di relazione interpersonale e attitudine al lavoro di gruppo. Si propone stage full time con durata 6 mesi con finalità di assunzione, da lunedi a venerdi, orario: 8.00-17.00. Ticket mensa. </w:t>
      </w:r>
      <w:r w:rsidRPr="1D555884">
        <w:rPr>
          <w:rFonts w:cs="Calibri"/>
          <w:b/>
          <w:bCs/>
          <w:sz w:val="24"/>
          <w:szCs w:val="24"/>
        </w:rPr>
        <w:t xml:space="preserve">SEDE DI LAVORO LISCATE </w:t>
      </w:r>
      <w:r w:rsidRPr="1D555884">
        <w:rPr>
          <w:rFonts w:cs="Calibri"/>
          <w:sz w:val="24"/>
          <w:szCs w:val="24"/>
        </w:rPr>
        <w:t>CARATTERISTICHE Patenti: B Esperienze lavorative: nessuna particolare esperienza richiesta Titolo di studio: Attestato di qualifica o diploma professionale in TECN. IND. MECCANICO indispensabile OFFRE Condizioni proposte: Si propone tirocinio con orario full-time della durata di 6 mesi. Contratti proposti: Tirocinio</w:t>
      </w:r>
    </w:p>
    <w:p w:rsidR="0094324E" w:rsidRDefault="0094324E" w:rsidP="1D555884">
      <w:pPr>
        <w:spacing w:after="0" w:line="240" w:lineRule="auto"/>
        <w:jc w:val="both"/>
        <w:rPr>
          <w:rFonts w:cs="Calibri"/>
          <w:b/>
          <w:bCs/>
          <w:sz w:val="24"/>
          <w:szCs w:val="24"/>
        </w:rPr>
      </w:pPr>
      <w:r w:rsidRPr="1D555884">
        <w:rPr>
          <w:rFonts w:cs="Calibri"/>
          <w:b/>
          <w:bCs/>
          <w:sz w:val="24"/>
          <w:szCs w:val="24"/>
        </w:rPr>
        <w:t xml:space="preserve"> </w:t>
      </w:r>
    </w:p>
    <w:p w:rsidR="0094324E" w:rsidRDefault="0094324E" w:rsidP="1D555884">
      <w:pPr>
        <w:spacing w:after="0" w:line="240" w:lineRule="auto"/>
        <w:jc w:val="both"/>
        <w:rPr>
          <w:b/>
          <w:bCs/>
          <w:sz w:val="24"/>
          <w:szCs w:val="24"/>
        </w:rPr>
      </w:pPr>
      <w:r w:rsidRPr="1D555884">
        <w:rPr>
          <w:rFonts w:cs="Calibri"/>
          <w:b/>
          <w:bCs/>
          <w:sz w:val="24"/>
          <w:szCs w:val="24"/>
        </w:rPr>
        <w:t>Riferimento numero: 30559</w:t>
      </w:r>
      <w:r w:rsidRPr="1D555884">
        <w:rPr>
          <w:rFonts w:cs="Calibri"/>
          <w:sz w:val="24"/>
          <w:szCs w:val="24"/>
        </w:rPr>
        <w:t xml:space="preserve"> Istituto con sede in </w:t>
      </w:r>
      <w:r w:rsidRPr="1D555884">
        <w:rPr>
          <w:rFonts w:cs="Calibri"/>
          <w:b/>
          <w:bCs/>
          <w:sz w:val="24"/>
          <w:szCs w:val="24"/>
        </w:rPr>
        <w:t>SEGRATE</w:t>
      </w:r>
      <w:r w:rsidRPr="1D555884">
        <w:rPr>
          <w:rFonts w:cs="Calibri"/>
          <w:sz w:val="24"/>
          <w:szCs w:val="24"/>
        </w:rPr>
        <w:t xml:space="preserve"> (MI) CERCA N° 3 collaboratori da inserire nella posizione di: </w:t>
      </w:r>
      <w:r w:rsidRPr="1D555884">
        <w:rPr>
          <w:rFonts w:cs="Calibri"/>
          <w:b/>
          <w:bCs/>
          <w:sz w:val="24"/>
          <w:szCs w:val="24"/>
        </w:rPr>
        <w:t>DOCENTE PRIMARIA/INFANZIA PER SOSTITUZIONI</w:t>
      </w:r>
      <w:r w:rsidRPr="1D555884">
        <w:rPr>
          <w:rFonts w:cs="Calibri"/>
          <w:sz w:val="24"/>
          <w:szCs w:val="24"/>
        </w:rPr>
        <w:t xml:space="preserve"> con i seguenti compiti: La persona ricercata è in possesso di Diploma superiore/Laurea attinente al campo della formazione/istruzione. Requisiti richiesti: esperienza in ambito educativo sia di volontariato con gestione di gruppi di bambini (es. camp estivi, attività di animazione, istruttori sportivi), sia professionale, Laurea in scienze dell'educazione/formazione, Laurea in pedagogia, Diploma magistrale, Liceo socio-psico-pedagogico. La persona gestisce la relazione pedagogica con gruppi di bambini e si relaziona anche con le famiglie. Si inserisce nell'ambito della scuola d'infanzia o primaria. Si propone contratto a tempo determinato per sostituzioni. Orario part-time spezzato di 4/5 ore su turni nelle fasce orarie 8.00-16.00/ 8.30- 16.30 lun. ven. </w:t>
      </w:r>
      <w:r w:rsidRPr="1D555884">
        <w:rPr>
          <w:rFonts w:cs="Calibri"/>
          <w:b/>
          <w:bCs/>
          <w:sz w:val="24"/>
          <w:szCs w:val="24"/>
        </w:rPr>
        <w:t>SEDE DI LAVORO SEGRATE</w:t>
      </w:r>
      <w:r w:rsidRPr="1D555884">
        <w:rPr>
          <w:rFonts w:cs="Calibri"/>
          <w:sz w:val="24"/>
          <w:szCs w:val="24"/>
        </w:rPr>
        <w:t xml:space="preserve"> CARATTERISTICHE Esperienze lavorative: esperienza in ambito educativo sia di volontariato con gestione di gruppi di bambini/adolescenti (es. camp estivi, attività di animazione, istruttori sportivi), sia professionale Titolo di studio: Laurea in scienze dell'educazione/formazione, Laurea in pedagogia, Diploma magistrale, Liceo socio-psicopedagogico Conoscenze informatiche: Word, Internet Utilizzatore indispensabile OFFRE Condizioni proposte: Si propone contratto a tempo determinato per sostituzioni. Orario part-time spezzato di 4/5 ore su turni nelle fasce orarie 8.00-16.00/ 8.30-16.30 lun. ven. </w:t>
      </w:r>
    </w:p>
    <w:p w:rsidR="0094324E" w:rsidRDefault="0094324E" w:rsidP="1D555884">
      <w:pPr>
        <w:spacing w:after="0" w:line="240" w:lineRule="auto"/>
        <w:jc w:val="both"/>
        <w:rPr>
          <w:rFonts w:cs="Calibri"/>
          <w:sz w:val="24"/>
          <w:szCs w:val="24"/>
        </w:rPr>
      </w:pP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30580</w:t>
      </w:r>
      <w:r w:rsidRPr="1D555884">
        <w:rPr>
          <w:rFonts w:cs="Calibri"/>
          <w:sz w:val="24"/>
          <w:szCs w:val="24"/>
        </w:rPr>
        <w:t xml:space="preserve"> Azienda con sede in </w:t>
      </w:r>
      <w:r w:rsidRPr="1D555884">
        <w:rPr>
          <w:rFonts w:cs="Calibri"/>
          <w:b/>
          <w:bCs/>
          <w:sz w:val="24"/>
          <w:szCs w:val="24"/>
        </w:rPr>
        <w:t>PIOLTELLO</w:t>
      </w:r>
      <w:r w:rsidRPr="1D555884">
        <w:rPr>
          <w:rFonts w:cs="Calibri"/>
          <w:sz w:val="24"/>
          <w:szCs w:val="24"/>
        </w:rPr>
        <w:t xml:space="preserve"> (MI) CERCA N° 1 collaboratore da inserire nella posizione di: </w:t>
      </w:r>
      <w:r w:rsidRPr="1D555884">
        <w:rPr>
          <w:rFonts w:cs="Calibri"/>
          <w:b/>
          <w:bCs/>
          <w:sz w:val="24"/>
          <w:szCs w:val="24"/>
        </w:rPr>
        <w:t>SVILUPPATORE SOFTWARE</w:t>
      </w:r>
      <w:r w:rsidRPr="1D555884">
        <w:rPr>
          <w:rFonts w:cs="Calibri"/>
          <w:sz w:val="24"/>
          <w:szCs w:val="24"/>
        </w:rPr>
        <w:t xml:space="preserve"> con i seguenti compiti: La persona ricercata si occupa di sviluppo software in possesso di Laurea in ambito informatico che abbia conoscenza ed esperienza nella programmazione in ambiente Web, Apache, linguaggi PHP, Java, C#, HTML, MySQL. Gradita buona conoscenza della lingua inglese. Si propone iniziale contratto a tempo determinato della durata di 6 mesi con possibilità di inserimento successivo a tempo indeterminato. Orario full-time: 9.00- 13.00, 15.00-19.00 lun. ven. </w:t>
      </w:r>
      <w:r w:rsidRPr="1D555884">
        <w:rPr>
          <w:rFonts w:cs="Calibri"/>
          <w:b/>
          <w:bCs/>
          <w:sz w:val="24"/>
          <w:szCs w:val="24"/>
        </w:rPr>
        <w:t>SEDE DI LAVORO PIOLTELLO</w:t>
      </w:r>
      <w:r w:rsidRPr="1D555884">
        <w:rPr>
          <w:rFonts w:cs="Calibri"/>
          <w:sz w:val="24"/>
          <w:szCs w:val="24"/>
        </w:rPr>
        <w:t xml:space="preserve"> CARATTERISTICHE Patenti: B Esperienze lavorative: Richiesta esperienza in ambito sviluppo software Titolo di studio: Laurea Ingegneria Informatica preferibile Conoscenza lingue: INGLESE Buono preferibile Conoscenze informatiche: Html, Java, Php, MySQL, C#, ambienti Web e Apache OFFRE Condizioni proposte: Si propone iniziale contratto a tempo determinato della durata di 6 mesi con possibilità di inserimento successivo a tempo indeterminato. Orario full-time: 9.00-13.00, 15.00-19.00 lun. ven. Contratti proposti: Determinato</w:t>
      </w:r>
    </w:p>
    <w:p w:rsidR="0094324E" w:rsidRDefault="0094324E" w:rsidP="1D555884">
      <w:pPr>
        <w:spacing w:after="0" w:line="240" w:lineRule="auto"/>
        <w:jc w:val="both"/>
        <w:rPr>
          <w:b/>
          <w:bCs/>
          <w:sz w:val="24"/>
          <w:szCs w:val="24"/>
        </w:rPr>
      </w:pP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30601</w:t>
      </w:r>
      <w:r w:rsidRPr="1D555884">
        <w:rPr>
          <w:rFonts w:cs="Calibri"/>
          <w:sz w:val="24"/>
          <w:szCs w:val="24"/>
        </w:rPr>
        <w:t xml:space="preserve"> Media azienda del settore 'ASSICURAZIONI' con sede in </w:t>
      </w:r>
      <w:r w:rsidRPr="1D555884">
        <w:rPr>
          <w:rFonts w:cs="Calibri"/>
          <w:b/>
          <w:bCs/>
          <w:sz w:val="24"/>
          <w:szCs w:val="24"/>
        </w:rPr>
        <w:t>BASIANO</w:t>
      </w:r>
      <w:r w:rsidRPr="1D555884">
        <w:rPr>
          <w:rFonts w:cs="Calibri"/>
          <w:sz w:val="24"/>
          <w:szCs w:val="24"/>
        </w:rPr>
        <w:t xml:space="preserve"> (MI) CERCA N° 3 collaboratori da inserire nella posizione di: </w:t>
      </w:r>
      <w:r w:rsidRPr="1D555884">
        <w:rPr>
          <w:rFonts w:cs="Calibri"/>
          <w:b/>
          <w:bCs/>
          <w:sz w:val="24"/>
          <w:szCs w:val="24"/>
        </w:rPr>
        <w:t>STAGE IMPIEGATO AMMINISTRATIVO</w:t>
      </w:r>
      <w:r w:rsidRPr="1D555884">
        <w:rPr>
          <w:rFonts w:cs="Calibri"/>
          <w:sz w:val="24"/>
          <w:szCs w:val="24"/>
        </w:rPr>
        <w:t xml:space="preserve"> con i seguenti compiti: La persona ricercata di occupa di: inserimento dati pratiche, gestione chiamate, invio richieste telematiche ad autorità nazionali. Si richiedono: Diploma di maturità, conoscenza Word, Excel. Si propone iniziale tirocinio della durata di 6/12 mesi con orario full-time: 9.00- 18.00 lun. ven. Indennità mensile tirocinio prevista. </w:t>
      </w:r>
      <w:r w:rsidRPr="1D555884">
        <w:rPr>
          <w:rFonts w:cs="Calibri"/>
          <w:b/>
          <w:bCs/>
          <w:sz w:val="24"/>
          <w:szCs w:val="24"/>
        </w:rPr>
        <w:t>SEDE DI LAVORO BASIANO</w:t>
      </w:r>
      <w:r w:rsidRPr="1D555884">
        <w:rPr>
          <w:rFonts w:cs="Calibri"/>
          <w:sz w:val="24"/>
          <w:szCs w:val="24"/>
        </w:rPr>
        <w:t xml:space="preserve"> CARATTERISTICHE Patenti: B, automunito/a Esperienze lavorative: nessuna particolare esperienza richiesta Titolo di studio: Diploma di maturità indispensabile Conoscenze informatiche: Office Utilizzatore indispensabile OFFRE Condizioni proposte: Si propone iniziale tirocinio della durata di 6/12 mesi con orario full-time: 9.00-18.00 lun. ven. Indennità mensile tirocinio prevista. Contratti proposti: Tirocinio </w:t>
      </w:r>
    </w:p>
    <w:p w:rsidR="0094324E" w:rsidRDefault="0094324E" w:rsidP="1D555884">
      <w:pPr>
        <w:spacing w:after="0" w:line="240" w:lineRule="auto"/>
        <w:jc w:val="both"/>
        <w:rPr>
          <w:sz w:val="24"/>
          <w:szCs w:val="24"/>
        </w:rPr>
      </w:pPr>
      <w:r w:rsidRPr="1D555884">
        <w:rPr>
          <w:rFonts w:ascii="Arial" w:hAnsi="Arial" w:cs="Arial"/>
          <w:sz w:val="28"/>
          <w:szCs w:val="28"/>
        </w:rPr>
        <w:t xml:space="preserve"> </w:t>
      </w: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30611</w:t>
      </w:r>
      <w:r w:rsidRPr="1D555884">
        <w:rPr>
          <w:rFonts w:cs="Calibri"/>
          <w:sz w:val="24"/>
          <w:szCs w:val="24"/>
        </w:rPr>
        <w:t xml:space="preserve"> Azienda del settore 'ASSISTENZA SOFTWARE' con sede in </w:t>
      </w:r>
      <w:r w:rsidRPr="1D555884">
        <w:rPr>
          <w:rFonts w:cs="Calibri"/>
          <w:b/>
          <w:bCs/>
          <w:sz w:val="24"/>
          <w:szCs w:val="24"/>
        </w:rPr>
        <w:t>CERNUSCO SUL NAVIGLIO</w:t>
      </w:r>
      <w:r w:rsidRPr="1D555884">
        <w:rPr>
          <w:rFonts w:cs="Calibri"/>
          <w:sz w:val="24"/>
          <w:szCs w:val="24"/>
        </w:rPr>
        <w:t xml:space="preserve"> (MI) CERCA N° 5 collaboratori da inserire nella posizione di: </w:t>
      </w:r>
      <w:r w:rsidRPr="1D555884">
        <w:rPr>
          <w:rFonts w:cs="Calibri"/>
          <w:b/>
          <w:bCs/>
          <w:sz w:val="24"/>
          <w:szCs w:val="24"/>
        </w:rPr>
        <w:t>CATEGORIA PROTETTA TECNICO INFORMATICO</w:t>
      </w:r>
      <w:r w:rsidRPr="1D555884">
        <w:rPr>
          <w:rFonts w:cs="Calibri"/>
          <w:sz w:val="24"/>
          <w:szCs w:val="24"/>
        </w:rPr>
        <w:t xml:space="preserve"> con i seguenti compiti: La persona ricercata appartiene alle liste del collocamento obbligatorio con invalidità civile &gt; 45%. E' un tecnico informatico in possesso di Diploma/Laurea nell'ambito. E' gradita una precedente esperienza come assistente tecnico informatico. Il lavoro verrà svolto presso clienti. Si richiede conoscenza ottima dei programmi del pacchetto Office e delle multifunzioni. Si propone iniziale contratto a tempo determinato della durata di 6 mesi con orario full-time: 8.30-17.30. Benefit: auto aziendale, cellulare, fuel card, Telepass. </w:t>
      </w:r>
      <w:r w:rsidRPr="1D555884">
        <w:rPr>
          <w:rFonts w:cs="Calibri"/>
          <w:b/>
          <w:bCs/>
          <w:sz w:val="24"/>
          <w:szCs w:val="24"/>
        </w:rPr>
        <w:t>SEDE DI LAVORO CERNUSCO SUL NAVIGLIO</w:t>
      </w:r>
      <w:r w:rsidRPr="1D555884">
        <w:rPr>
          <w:rFonts w:cs="Calibri"/>
          <w:sz w:val="24"/>
          <w:szCs w:val="24"/>
        </w:rPr>
        <w:t xml:space="preserve"> CARATTERISTICHE Patenti: B Esperienze lavorative: E' gradita una precedente esperienza come assistente tecnico informatico. Titolo di studio: Diploma di maturità in INFORMATICA indispensabile Conoscenze informatiche: Office, multifunzioni Esperto indispensabile OFFRE Condizioni proposte: Si propone iniziale contratto a tempo determinato della durata di 6 mesi con orario full-time: 8.30- 17.30. Benefit: auto aziendale, cellulare, fuel card, Telepass. Contratti proposti: Determinato</w:t>
      </w:r>
    </w:p>
    <w:p w:rsidR="0094324E" w:rsidRDefault="0094324E" w:rsidP="1D555884">
      <w:pPr>
        <w:spacing w:after="0" w:line="240" w:lineRule="auto"/>
        <w:jc w:val="both"/>
      </w:pPr>
      <w:r w:rsidRPr="1D555884">
        <w:rPr>
          <w:rFonts w:ascii="Arial" w:hAnsi="Arial" w:cs="Arial"/>
          <w:sz w:val="28"/>
          <w:szCs w:val="28"/>
        </w:rPr>
        <w:t xml:space="preserve"> </w:t>
      </w:r>
    </w:p>
    <w:p w:rsidR="0094324E" w:rsidRDefault="0094324E" w:rsidP="1D555884">
      <w:pPr>
        <w:spacing w:after="0" w:line="240" w:lineRule="auto"/>
        <w:jc w:val="both"/>
        <w:rPr>
          <w:rFonts w:cs="Calibri"/>
          <w:sz w:val="24"/>
          <w:szCs w:val="24"/>
        </w:rPr>
      </w:pPr>
      <w:r w:rsidRPr="1D555884">
        <w:rPr>
          <w:rFonts w:cs="Calibri"/>
          <w:b/>
          <w:bCs/>
          <w:sz w:val="24"/>
          <w:szCs w:val="24"/>
        </w:rPr>
        <w:t xml:space="preserve">Riferimento numero: 20MAR214/4.1 </w:t>
      </w:r>
      <w:r w:rsidRPr="1D555884">
        <w:rPr>
          <w:rFonts w:cs="Calibri"/>
          <w:sz w:val="24"/>
          <w:szCs w:val="24"/>
        </w:rPr>
        <w:t xml:space="preserve">Azienda settore edile con sede in </w:t>
      </w:r>
      <w:r w:rsidRPr="1D555884">
        <w:rPr>
          <w:rFonts w:cs="Calibri"/>
          <w:b/>
          <w:bCs/>
          <w:sz w:val="24"/>
          <w:szCs w:val="24"/>
        </w:rPr>
        <w:t>CERNUSCO SUL NAVIGLIO</w:t>
      </w:r>
      <w:r w:rsidRPr="1D555884">
        <w:rPr>
          <w:rFonts w:cs="Calibri"/>
          <w:sz w:val="24"/>
          <w:szCs w:val="24"/>
        </w:rPr>
        <w:t xml:space="preserve"> (MI) CERCA N° 1 collaboratore da inserire nella posizione di: </w:t>
      </w:r>
      <w:r w:rsidRPr="1D555884">
        <w:rPr>
          <w:rFonts w:cs="Calibri"/>
          <w:b/>
          <w:bCs/>
          <w:sz w:val="24"/>
          <w:szCs w:val="24"/>
        </w:rPr>
        <w:t>APPRENDISTA MAGAZZINIERE</w:t>
      </w:r>
      <w:r w:rsidRPr="1D555884">
        <w:rPr>
          <w:rFonts w:cs="Calibri"/>
          <w:sz w:val="24"/>
          <w:szCs w:val="24"/>
        </w:rPr>
        <w:t xml:space="preserve"> con i seguenti compiti: La figura ricercata è un magazziniere che si occupa di: gestione merci in entrata/uscita dal magazzino e smistamento, picking e packing, compilazione e verifica documentazione fiscale e amministrativa correlata (ricezione ed emissione bolle), consegna materiali in cantiere. Si richiedono: conoscenza Office, patente B. Si propone contratto di apprendistato con orario full-time/part-time, 40/24 ore settimanali su 6 gg.. Orario: 8.30-12.30, 14.00-18.00. </w:t>
      </w:r>
      <w:r w:rsidRPr="1D555884">
        <w:rPr>
          <w:rFonts w:cs="Calibri"/>
          <w:b/>
          <w:bCs/>
          <w:sz w:val="24"/>
          <w:szCs w:val="24"/>
        </w:rPr>
        <w:t>SEDE DI LAVORO CERNUSCO SUL NAVIGLIO</w:t>
      </w:r>
      <w:r w:rsidRPr="1D555884">
        <w:rPr>
          <w:rFonts w:cs="Calibri"/>
          <w:sz w:val="24"/>
          <w:szCs w:val="24"/>
        </w:rPr>
        <w:t xml:space="preserve"> CARATTERISTICHE Patenti: B Esperienze lavorative: nessuna particolare esperienza richiesta Titolo di studio: Licenza media OFFRE Condizioni proposte: Si propone contratto di apprendistato con orario fulltime/part-time, 40/24 ore settimanali su 6 gg.. Orario: 8.30-12.30, 14.00-18.00. Contratti proposti: Apprendistato</w:t>
      </w:r>
    </w:p>
    <w:p w:rsidR="0094324E" w:rsidRDefault="0094324E" w:rsidP="1D555884">
      <w:pPr>
        <w:spacing w:after="0" w:line="240" w:lineRule="auto"/>
        <w:jc w:val="both"/>
        <w:rPr>
          <w:sz w:val="24"/>
          <w:szCs w:val="24"/>
        </w:rPr>
      </w:pP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30631</w:t>
      </w:r>
      <w:r w:rsidRPr="1D555884">
        <w:rPr>
          <w:rFonts w:cs="Calibri"/>
          <w:sz w:val="24"/>
          <w:szCs w:val="24"/>
        </w:rPr>
        <w:t xml:space="preserve"> Azienda con sede in </w:t>
      </w:r>
      <w:r w:rsidRPr="1D555884">
        <w:rPr>
          <w:rFonts w:cs="Calibri"/>
          <w:b/>
          <w:bCs/>
          <w:sz w:val="24"/>
          <w:szCs w:val="24"/>
        </w:rPr>
        <w:t xml:space="preserve">SETTALA </w:t>
      </w:r>
      <w:r w:rsidRPr="1D555884">
        <w:rPr>
          <w:rFonts w:cs="Calibri"/>
          <w:sz w:val="24"/>
          <w:szCs w:val="24"/>
        </w:rPr>
        <w:t xml:space="preserve">(MI) CERCA N° 1 collaboratore da inserire nella posizione di: </w:t>
      </w:r>
      <w:r w:rsidRPr="1D555884">
        <w:rPr>
          <w:rFonts w:cs="Calibri"/>
          <w:b/>
          <w:bCs/>
          <w:sz w:val="24"/>
          <w:szCs w:val="24"/>
        </w:rPr>
        <w:t>ELETTROTECNICO PROGETTISTA</w:t>
      </w:r>
      <w:r w:rsidRPr="1D555884">
        <w:rPr>
          <w:rFonts w:cs="Calibri"/>
          <w:sz w:val="24"/>
          <w:szCs w:val="24"/>
        </w:rPr>
        <w:t xml:space="preserve"> con i seguenti compiti: Si ricerca Perito elettrotecnico per ufficio tecnico progettazione. Si richiede esperienza pregressa nella progettazione di impianti elettrici. Requisiti: Diploma di Maturità Perito elettrotecnico o Laurea in Ingegneria elettrica, conoscenza Audocad, conoscenza pacchetto Office, esperienza nella progettazione, patente B, automunito. Si propone iniziale contratto a tempo determinato della durata di 3 mesi con prospettiva di inserimento successivo. Orario full-time: 8.30-13.00, 14.00-17.30. </w:t>
      </w:r>
      <w:r w:rsidRPr="1D555884">
        <w:rPr>
          <w:rFonts w:cs="Calibri"/>
          <w:b/>
          <w:bCs/>
          <w:sz w:val="24"/>
          <w:szCs w:val="24"/>
        </w:rPr>
        <w:t xml:space="preserve">SEDE DI LAVORO SETTALA </w:t>
      </w:r>
      <w:r w:rsidRPr="1D555884">
        <w:rPr>
          <w:rFonts w:cs="Calibri"/>
          <w:sz w:val="24"/>
          <w:szCs w:val="24"/>
        </w:rPr>
        <w:t>CARATTERISTICHE Patenti: B Esperienze lavorative: esperienza nella progettazione di impianti elettrici Titolo di studio: Laurea INGEGNERIA ELETTRICA preferibile, Diploma di maturità in PERITO ELETTROTECNICO indispensabile Conoscenze informatiche: Cad Utilizzatore indispensabile; Office Utilizzatore indispensabile OFFRE Condizioni proposte: Si propone iniziale contratto a tempo determinato della durata di 3 mesi con prospettiva di inserimento successivo. Orario full-time: 8.30- 13.00, 14.00-17.30. Contratti proposti: Determinato</w:t>
      </w:r>
    </w:p>
    <w:p w:rsidR="0094324E" w:rsidRDefault="0094324E" w:rsidP="1D555884">
      <w:pPr>
        <w:spacing w:after="0" w:line="240" w:lineRule="auto"/>
        <w:jc w:val="both"/>
        <w:rPr>
          <w:sz w:val="24"/>
          <w:szCs w:val="24"/>
        </w:rPr>
      </w:pPr>
    </w:p>
    <w:p w:rsidR="0094324E" w:rsidRDefault="0094324E" w:rsidP="1D555884">
      <w:pPr>
        <w:spacing w:after="0" w:line="240" w:lineRule="auto"/>
        <w:jc w:val="both"/>
        <w:rPr>
          <w:rFonts w:cs="Calibri"/>
          <w:sz w:val="24"/>
          <w:szCs w:val="24"/>
        </w:rPr>
      </w:pPr>
      <w:r w:rsidRPr="1D555884">
        <w:rPr>
          <w:rFonts w:cs="Calibri"/>
          <w:b/>
          <w:bCs/>
          <w:sz w:val="24"/>
          <w:szCs w:val="24"/>
        </w:rPr>
        <w:t>Riferimento numero: 30632</w:t>
      </w:r>
      <w:r w:rsidRPr="1D555884">
        <w:rPr>
          <w:rFonts w:cs="Calibri"/>
          <w:sz w:val="24"/>
          <w:szCs w:val="24"/>
        </w:rPr>
        <w:t xml:space="preserve"> Azienda del con sede in </w:t>
      </w:r>
      <w:r w:rsidRPr="1D555884">
        <w:rPr>
          <w:rFonts w:cs="Calibri"/>
          <w:b/>
          <w:bCs/>
          <w:sz w:val="24"/>
          <w:szCs w:val="24"/>
        </w:rPr>
        <w:t>SETTALA</w:t>
      </w:r>
      <w:r w:rsidRPr="1D555884">
        <w:rPr>
          <w:rFonts w:cs="Calibri"/>
          <w:sz w:val="24"/>
          <w:szCs w:val="24"/>
        </w:rPr>
        <w:t xml:space="preserve"> (MI) CERCA N° 1 collaboratore da inserire nella posizione di: </w:t>
      </w:r>
      <w:r w:rsidRPr="1D555884">
        <w:rPr>
          <w:rFonts w:cs="Calibri"/>
          <w:b/>
          <w:bCs/>
          <w:sz w:val="24"/>
          <w:szCs w:val="24"/>
        </w:rPr>
        <w:t>TECNICO PREVENTIVISTA</w:t>
      </w:r>
      <w:r w:rsidRPr="1D555884">
        <w:rPr>
          <w:rFonts w:cs="Calibri"/>
          <w:sz w:val="24"/>
          <w:szCs w:val="24"/>
        </w:rPr>
        <w:t xml:space="preserve"> con i seguenti compiti: La persona ricercata si occupa di supporto alla redazione di preventivi di impianti elettrici, ha maturato esperienza nel settore e nel contatto con clienti/fornitori. Si richiedono: Diploma di maturità in ambito tecnico, esperienza nella preventivazione, conoscenza pacchetto Office. Patente B, automunito. Si propone iniziale contratto a tempo determinato della durata di 3 mesi con prospettiva di inserimento successivo. Orario full-time: 8.30-13.00, 14.00-17.30. </w:t>
      </w:r>
      <w:r w:rsidRPr="1D555884">
        <w:rPr>
          <w:rFonts w:cs="Calibri"/>
          <w:b/>
          <w:bCs/>
          <w:sz w:val="24"/>
          <w:szCs w:val="24"/>
        </w:rPr>
        <w:t xml:space="preserve">SEDE DI LAVORO SETTALA </w:t>
      </w:r>
      <w:r w:rsidRPr="1D555884">
        <w:rPr>
          <w:rFonts w:cs="Calibri"/>
          <w:sz w:val="24"/>
          <w:szCs w:val="24"/>
        </w:rPr>
        <w:t>CARATTERISTICHE Patenti: B Esperienze lavorative: Si richiede esperienza nel settore elettrico e nella mansione richiesta Titolo di studio: Diploma di maturità tecnico professionale Conoscenze informatiche: Office Utilizzatore indispensabile OFFRE Condizioni proposte: Si propone iniziale contratto a tempo determinato della durata di 3 mesi con prospettiva di inserimento successivo. Orario full-time: 8.30- 13.00, 14.00-17.30. Contratti proposti: Determinato</w:t>
      </w:r>
    </w:p>
    <w:p w:rsidR="0094324E" w:rsidRDefault="0094324E" w:rsidP="64AF8043">
      <w:pPr>
        <w:spacing w:after="0" w:line="240" w:lineRule="auto"/>
        <w:rPr>
          <w:sz w:val="24"/>
          <w:szCs w:val="24"/>
        </w:rPr>
      </w:pPr>
    </w:p>
    <w:p w:rsidR="0094324E" w:rsidRDefault="0094324E" w:rsidP="54855FCE">
      <w:pPr>
        <w:spacing w:after="0" w:line="240" w:lineRule="auto"/>
        <w:rPr>
          <w:rFonts w:cs="Calibri"/>
          <w:sz w:val="24"/>
          <w:szCs w:val="24"/>
        </w:rPr>
      </w:pPr>
      <w:r w:rsidRPr="54855FCE">
        <w:rPr>
          <w:rFonts w:cs="Calibri"/>
          <w:b/>
          <w:bCs/>
          <w:sz w:val="24"/>
          <w:szCs w:val="24"/>
        </w:rPr>
        <w:t>Riferimento numero: 30702</w:t>
      </w:r>
      <w:r w:rsidRPr="54855FCE">
        <w:rPr>
          <w:rFonts w:cs="Calibri"/>
          <w:sz w:val="24"/>
          <w:szCs w:val="24"/>
        </w:rPr>
        <w:t xml:space="preserve"> </w:t>
      </w:r>
    </w:p>
    <w:p w:rsidR="0094324E" w:rsidRDefault="0094324E" w:rsidP="716EC598">
      <w:pPr>
        <w:spacing w:after="0" w:line="240" w:lineRule="auto"/>
        <w:jc w:val="both"/>
        <w:rPr>
          <w:rFonts w:cs="Calibri"/>
          <w:sz w:val="24"/>
          <w:szCs w:val="24"/>
        </w:rPr>
      </w:pPr>
      <w:r w:rsidRPr="54855FCE">
        <w:rPr>
          <w:rFonts w:cs="Calibri"/>
          <w:sz w:val="24"/>
          <w:szCs w:val="24"/>
        </w:rPr>
        <w:t xml:space="preserve">Azienda del settore 'PULIZIE CIVILI E MANUTENZIONI EDIFICI' con sede in </w:t>
      </w:r>
      <w:r w:rsidRPr="54855FCE">
        <w:rPr>
          <w:rFonts w:cs="Calibri"/>
          <w:b/>
          <w:bCs/>
          <w:sz w:val="24"/>
          <w:szCs w:val="24"/>
        </w:rPr>
        <w:t>MELZO (MI)</w:t>
      </w:r>
      <w:r w:rsidRPr="54855FCE">
        <w:rPr>
          <w:rFonts w:cs="Calibri"/>
          <w:sz w:val="24"/>
          <w:szCs w:val="24"/>
        </w:rPr>
        <w:t xml:space="preserve"> CERCA N° 5 collaboratori da inserire nella posizione di: </w:t>
      </w:r>
      <w:r w:rsidRPr="54855FCE">
        <w:rPr>
          <w:rFonts w:cs="Calibri"/>
          <w:b/>
          <w:bCs/>
          <w:sz w:val="24"/>
          <w:szCs w:val="24"/>
        </w:rPr>
        <w:t xml:space="preserve">IMBIANCHINO, GIARDINIERE, ADDETTO/A PULIZIE </w:t>
      </w:r>
      <w:r w:rsidRPr="54855FCE">
        <w:rPr>
          <w:rFonts w:cs="Calibri"/>
          <w:sz w:val="24"/>
          <w:szCs w:val="24"/>
        </w:rPr>
        <w:t xml:space="preserve">con i seguenti compiti: Si ricerca personale per attività di giardinaggio, pulizie, imbiancatura, turni mattina pomeriggio, 20 ore settimanali giardiniere/imbianchino. Esperienza pregressa presso uffici e condomini. Si propone contratto a tempo determinato della durata di 3 mesi con inserimento successivo. Patente B, automunito. </w:t>
      </w:r>
      <w:r w:rsidRPr="54855FCE">
        <w:rPr>
          <w:rFonts w:cs="Calibri"/>
          <w:b/>
          <w:bCs/>
          <w:sz w:val="24"/>
          <w:szCs w:val="24"/>
        </w:rPr>
        <w:t>SEDE DI LAVORO MELZO</w:t>
      </w:r>
      <w:r w:rsidRPr="54855FCE">
        <w:rPr>
          <w:rFonts w:cs="Calibri"/>
          <w:sz w:val="24"/>
          <w:szCs w:val="24"/>
        </w:rPr>
        <w:t xml:space="preserve"> CARATTERISTICHE Patenti: B Esperienze lavorative: Richiesta esperienza pregressa nel ruolo Titolo di studio: Licenza Media OFFRE Condizioni proposte: Si propone contratto a tempo determinato della durata di 3 mesi con inserimento successivo. Contratti proposti: Determinato</w:t>
      </w:r>
    </w:p>
    <w:p w:rsidR="0094324E" w:rsidRDefault="0094324E" w:rsidP="1EA11EF0">
      <w:pPr>
        <w:spacing w:after="0" w:line="240" w:lineRule="auto"/>
        <w:rPr>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Riferimento numero: 30704</w:t>
      </w:r>
      <w:r w:rsidRPr="716EC598">
        <w:rPr>
          <w:rFonts w:cs="Calibri"/>
          <w:sz w:val="24"/>
          <w:szCs w:val="24"/>
        </w:rPr>
        <w:t xml:space="preserve"> Azienda del settore 'EDILIZIA' con sede in </w:t>
      </w:r>
      <w:r w:rsidRPr="716EC598">
        <w:rPr>
          <w:rFonts w:cs="Calibri"/>
          <w:b/>
          <w:bCs/>
          <w:sz w:val="24"/>
          <w:szCs w:val="24"/>
        </w:rPr>
        <w:t>TREZZO SULL'ADDA (MI)</w:t>
      </w:r>
      <w:r w:rsidRPr="716EC598">
        <w:rPr>
          <w:rFonts w:cs="Calibri"/>
          <w:sz w:val="24"/>
          <w:szCs w:val="24"/>
        </w:rPr>
        <w:t xml:space="preserve"> CERCA N° 1 collaboratore da inserire nella posizione di: </w:t>
      </w:r>
      <w:r w:rsidRPr="716EC598">
        <w:rPr>
          <w:rFonts w:cs="Calibri"/>
          <w:b/>
          <w:bCs/>
          <w:sz w:val="24"/>
          <w:szCs w:val="24"/>
        </w:rPr>
        <w:t>ADDETTO IMPIANTI AUTOMATIZZATI PRODOTTI EDILIZIA</w:t>
      </w:r>
      <w:r w:rsidRPr="716EC598">
        <w:rPr>
          <w:rFonts w:cs="Calibri"/>
          <w:sz w:val="24"/>
          <w:szCs w:val="24"/>
        </w:rPr>
        <w:t xml:space="preserve"> con i seguenti compiti: La persona ricercata è un addetto ad impianti di miscelazione di prodotti per l'edilizia. Si occupa della conduzione dell'impianto e della reportistica annessa. Gradito il possesso di un Diploma e la conoscenza del PC. Gradita una precedente esperienza su impianti di produzione ambito edile. Si propone iniziale contratto a tempo determinato/apprendistato con futuro inserimento. Full time a giornata o turni (8.00-17.00, 6.00-14.00, 11.00-19.00). SEDE DI LAVORO TREZZO SULL'ADDA CARATTERISTICHE Patenti: B Esperienze lavorative: Gradita una precedente esperienza su impianti di produzione ambito edile. Titolo di studio: Diploma di maturità preferibile Conoscenze informatiche: Office Utilizzatore preferibile OFFRE Condizioni proposte: Si propone iniziale contratto a tempo determinato/apprendistato con futuro inserimento. Full time a giornata o turni (8.00-17.00, 6.00-14.00, 11.00-19.00). Contratti proposti: Determinato, Apprendistato</w:t>
      </w:r>
    </w:p>
    <w:p w:rsidR="0094324E" w:rsidRDefault="0094324E" w:rsidP="07491132">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Riferimento numero: 30705</w:t>
      </w:r>
      <w:r w:rsidRPr="716EC598">
        <w:rPr>
          <w:rFonts w:cs="Calibri"/>
          <w:sz w:val="24"/>
          <w:szCs w:val="24"/>
        </w:rPr>
        <w:t xml:space="preserve"> Azienda del settore 'EDILIZIA' con sede in </w:t>
      </w:r>
      <w:r w:rsidRPr="716EC598">
        <w:rPr>
          <w:rFonts w:cs="Calibri"/>
          <w:b/>
          <w:bCs/>
          <w:sz w:val="24"/>
          <w:szCs w:val="24"/>
        </w:rPr>
        <w:t>TREZZO SULL'ADDA (MI)</w:t>
      </w:r>
      <w:r w:rsidRPr="716EC598">
        <w:rPr>
          <w:rFonts w:cs="Calibri"/>
          <w:sz w:val="24"/>
          <w:szCs w:val="24"/>
        </w:rPr>
        <w:t xml:space="preserve"> CERCA N° 1 collaboratore da inserire nella posizione di: </w:t>
      </w:r>
      <w:r w:rsidRPr="716EC598">
        <w:rPr>
          <w:rFonts w:cs="Calibri"/>
          <w:b/>
          <w:bCs/>
          <w:sz w:val="24"/>
          <w:szCs w:val="24"/>
        </w:rPr>
        <w:t>MANUTENTORE MECCANICO IMPIANTI EDILIZIA</w:t>
      </w:r>
      <w:r w:rsidRPr="716EC598">
        <w:rPr>
          <w:rFonts w:cs="Calibri"/>
          <w:sz w:val="24"/>
          <w:szCs w:val="24"/>
        </w:rPr>
        <w:t xml:space="preserve"> con i seguenti compiti: La persona ricercata è un manutentore meccanico di impianti che ha maturato 4/5 anni di esperienza nella manutenzione settore cave, inerti, cementi, fornaci, laterizi; esperienza in pneumatica/oleodinamica con utilizzo delle principali strumentazioni da officina meccanica: saldatrici, trapani, troncatrici....). Gradito diploma di ambito meccanico. Si propone iniziale contratto a tempo determinato con orario full-time. SEDE DI LAVORO TREZZO SULL'ADDA CARATTERISTICHE Patenti: B Esperienze lavorative: 4/5 anni di esperienza nella manutenzione settore cave, inerti, cementi, fornaci, laterizi Titolo di studio: Diploma di maturità in PERITO MECCANICO preferibile OFFRE Condizioni proposte: Si propone iniziale contratto a tempo determinato con orario full-time. Contratti proposti: Determinato</w:t>
      </w:r>
    </w:p>
    <w:p w:rsidR="0094324E" w:rsidRDefault="0094324E" w:rsidP="07491132">
      <w:pPr>
        <w:spacing w:after="0" w:line="240" w:lineRule="auto"/>
        <w:rPr>
          <w:rFonts w:cs="Calibri"/>
          <w:sz w:val="24"/>
          <w:szCs w:val="24"/>
        </w:rPr>
      </w:pPr>
    </w:p>
    <w:p w:rsidR="0094324E" w:rsidRDefault="0094324E" w:rsidP="54855FCE">
      <w:pPr>
        <w:spacing w:after="0" w:line="240" w:lineRule="auto"/>
        <w:rPr>
          <w:rFonts w:cs="Calibri"/>
          <w:sz w:val="24"/>
          <w:szCs w:val="24"/>
        </w:rPr>
      </w:pPr>
      <w:r w:rsidRPr="54855FCE">
        <w:rPr>
          <w:rFonts w:cs="Calibri"/>
          <w:b/>
          <w:bCs/>
          <w:sz w:val="24"/>
          <w:szCs w:val="24"/>
        </w:rPr>
        <w:t xml:space="preserve">Riferimento numero: 42MAR214/4.1 </w:t>
      </w:r>
      <w:r w:rsidRPr="54855FCE">
        <w:rPr>
          <w:rFonts w:cs="Calibri"/>
          <w:sz w:val="24"/>
          <w:szCs w:val="24"/>
        </w:rPr>
        <w:t xml:space="preserve">Azienda del settore 'LOGISTICA, TRASPORTO E SPEDIZIONE MERCI' con sede in </w:t>
      </w:r>
      <w:r w:rsidRPr="54855FCE">
        <w:rPr>
          <w:rFonts w:cs="Calibri"/>
          <w:b/>
          <w:bCs/>
          <w:sz w:val="24"/>
          <w:szCs w:val="24"/>
        </w:rPr>
        <w:t xml:space="preserve">SEGRATE (MI) </w:t>
      </w:r>
      <w:r w:rsidRPr="54855FCE">
        <w:rPr>
          <w:rFonts w:cs="Calibri"/>
          <w:sz w:val="24"/>
          <w:szCs w:val="24"/>
        </w:rPr>
        <w:t xml:space="preserve">CERCA N° 1 collaboratore da inserire nella posizione di: </w:t>
      </w:r>
      <w:r w:rsidRPr="54855FCE">
        <w:rPr>
          <w:rFonts w:cs="Calibri"/>
          <w:b/>
          <w:bCs/>
          <w:sz w:val="24"/>
          <w:szCs w:val="24"/>
        </w:rPr>
        <w:t xml:space="preserve">STAGE OPERATIVO EXPORT MARE </w:t>
      </w:r>
      <w:r w:rsidRPr="54855FCE">
        <w:rPr>
          <w:rFonts w:cs="Calibri"/>
          <w:sz w:val="24"/>
          <w:szCs w:val="24"/>
        </w:rPr>
        <w:t>con i seguenti compiti: La persona, dopo opportuna formazione, si occupa di: gestione operativa delle spedizioni via mare e aerea. Si richiedono: Diploma di Maturità e buona conoscenza della lingua inglese, patente B , automunito/a. Si propone tirocinio della durata di 6 mesi con orario fulltime: 9.00-12.30, 13.45- 18.00. SEDE DI LAVORO SEGRATE CARATTERISTICHE Patenti: B Esperienze lavorative: nessuna particolare esperienza richiesta Titolo di studio: Diploma di maturità preferibile Conoscenza lingue: INGLESE Buono indispensabile Conoscenze informatiche: Office Utilizzatore indispensabile OFFRE Condizioni proposte: Si propone tirocinio della durata di 6 mesi con orario full-time: 9.00-12.30, 13.45- 18.00. Contratti proposti: Tirocinio</w:t>
      </w:r>
    </w:p>
    <w:p w:rsidR="0094324E" w:rsidRDefault="0094324E" w:rsidP="07491132">
      <w:pPr>
        <w:spacing w:after="0" w:line="240" w:lineRule="auto"/>
        <w:rPr>
          <w:rFonts w:cs="Calibri"/>
          <w:sz w:val="24"/>
          <w:szCs w:val="24"/>
        </w:rPr>
      </w:pPr>
    </w:p>
    <w:p w:rsidR="0094324E" w:rsidRDefault="0094324E" w:rsidP="07491132">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 xml:space="preserve">Riferimento numero: 30712 </w:t>
      </w:r>
      <w:r w:rsidRPr="716EC598">
        <w:rPr>
          <w:rFonts w:cs="Calibri"/>
          <w:sz w:val="24"/>
          <w:szCs w:val="24"/>
        </w:rPr>
        <w:t xml:space="preserve">Azienda del settore 'SERVIZI AMMINISTRATIVI E CONTABILI' con sede in </w:t>
      </w:r>
      <w:r w:rsidRPr="716EC598">
        <w:rPr>
          <w:rFonts w:cs="Calibri"/>
          <w:b/>
          <w:bCs/>
          <w:sz w:val="24"/>
          <w:szCs w:val="24"/>
        </w:rPr>
        <w:t>VIMODRONE (MI)</w:t>
      </w:r>
      <w:r w:rsidRPr="716EC598">
        <w:rPr>
          <w:rFonts w:cs="Calibri"/>
          <w:sz w:val="24"/>
          <w:szCs w:val="24"/>
        </w:rPr>
        <w:t xml:space="preserve"> CERCA N° 1 collaboratore da inserire nella posizione di: </w:t>
      </w:r>
      <w:r w:rsidRPr="716EC598">
        <w:rPr>
          <w:rFonts w:cs="Calibri"/>
          <w:b/>
          <w:bCs/>
          <w:sz w:val="24"/>
          <w:szCs w:val="24"/>
        </w:rPr>
        <w:t>CATEGORIA PROTETTA CONTABILE/AMMINISTRATIVO/A</w:t>
      </w:r>
      <w:r w:rsidRPr="716EC598">
        <w:rPr>
          <w:rFonts w:cs="Calibri"/>
          <w:sz w:val="24"/>
          <w:szCs w:val="24"/>
        </w:rPr>
        <w:t xml:space="preserve"> con i seguenti compiti: La persona ricercata, iscritta nelle liste del collocamento obbligatorio come invalido civile &gt; 45% è un/a impiegato/a amministrativo/contabile. Si inserisce nel reparto amministrativo dove si occupa di contabilità generale, con gestione in autonomia di tutta la parte amministrativa e contabile: DDT, fatturazione, contabilità clienti/fornitori, contabilità generale. Si richiedono: Diploma di maturità ambito contabilità, ragioneria, Office in particolare Excel. Si propone iniziale contratto a tempo determinato con orario full-time. SEDE DI LAVORO VIMODRONE CARATTERISTICHE Esperienze lavorative: Richiesta esperienza come contabile Titolo di studio: Diploma di maturità in RAGIONIERE O P.C. indispensabile Conoscenze informatiche: Excel Esperto indispensabile OFFRE Condizioni proposte: Si propone iniziale contratto a tempo determinato con orario full-time. Contratti proposti: Determinato</w:t>
      </w:r>
    </w:p>
    <w:p w:rsidR="0094324E" w:rsidRDefault="0094324E" w:rsidP="5FDE5633">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Riferimento numero: 30724</w:t>
      </w:r>
      <w:r w:rsidRPr="716EC598">
        <w:rPr>
          <w:rFonts w:cs="Calibri"/>
          <w:sz w:val="24"/>
          <w:szCs w:val="24"/>
        </w:rPr>
        <w:t xml:space="preserve"> Azienda del settore 'TRASPORTO MERCI E LOGISTICA' con sede in </w:t>
      </w:r>
      <w:r w:rsidRPr="716EC598">
        <w:rPr>
          <w:rFonts w:cs="Calibri"/>
          <w:b/>
          <w:bCs/>
          <w:sz w:val="24"/>
          <w:szCs w:val="24"/>
        </w:rPr>
        <w:t>LISCATE (MI)</w:t>
      </w:r>
      <w:r w:rsidRPr="716EC598">
        <w:rPr>
          <w:rFonts w:cs="Calibri"/>
          <w:sz w:val="24"/>
          <w:szCs w:val="24"/>
        </w:rPr>
        <w:t xml:space="preserve"> CERCA N° 1 collaboratore da inserire nella posizione di: </w:t>
      </w:r>
      <w:r w:rsidRPr="716EC598">
        <w:rPr>
          <w:rFonts w:cs="Calibri"/>
          <w:b/>
          <w:bCs/>
          <w:sz w:val="24"/>
          <w:szCs w:val="24"/>
        </w:rPr>
        <w:t xml:space="preserve">OPERATIVO TRASPORTI INGLESE FLUENTE </w:t>
      </w:r>
      <w:r w:rsidRPr="716EC598">
        <w:rPr>
          <w:rFonts w:cs="Calibri"/>
          <w:sz w:val="24"/>
          <w:szCs w:val="24"/>
        </w:rPr>
        <w:t>con i seguenti compiti: La persona ricercata è un pianificatore spedizione e trasporto merci preferibilmente con esperienza nel settore o da formare, purchè con un'ottima conoscenza della lingua inglese. Si occupa di trasporti su gomma e altri mezzi per traffico internazionale. Si richiedono: esperienza come operativo trasporti, Diploma di maturità, fluente conoscenza della lingua inglese. Si propone iniziale contratto a tempo determinato con prospettiva di inserimento successivo. Orario full-time. SEDE DI LAVORO LISCATE CARATTERISTICHE Patenti: B Esperienze lavorative: esperienza come operativo trasporti Titolo di studio: Diploma di maturità indispensabile Conoscenza lingue: INGLESE Fluente indispensabile OFFRE Condizioni proposte: Si propone iniziale contratto a tempo determinato con prospettiva di inserimento successivo. Orario full-time. Contratti proposti: Determinato</w:t>
      </w:r>
    </w:p>
    <w:p w:rsidR="0094324E" w:rsidRDefault="0094324E" w:rsidP="5FDE5633">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 xml:space="preserve">Riferimento numero: 30731 </w:t>
      </w:r>
      <w:r w:rsidRPr="716EC598">
        <w:rPr>
          <w:rFonts w:cs="Calibri"/>
          <w:sz w:val="24"/>
          <w:szCs w:val="24"/>
        </w:rPr>
        <w:t>Azienda del settore 'PRODUZIONE' con sede in</w:t>
      </w:r>
      <w:r w:rsidRPr="716EC598">
        <w:rPr>
          <w:rFonts w:cs="Calibri"/>
          <w:b/>
          <w:bCs/>
          <w:sz w:val="24"/>
          <w:szCs w:val="24"/>
        </w:rPr>
        <w:t xml:space="preserve"> SEGRATE (MI)</w:t>
      </w:r>
      <w:r w:rsidRPr="716EC598">
        <w:rPr>
          <w:rFonts w:cs="Calibri"/>
          <w:sz w:val="24"/>
          <w:szCs w:val="24"/>
        </w:rPr>
        <w:t xml:space="preserve"> CERCA N° 1 collaboratore da inserire nella posizione di: </w:t>
      </w:r>
      <w:r w:rsidRPr="716EC598">
        <w:rPr>
          <w:rFonts w:cs="Calibri"/>
          <w:b/>
          <w:bCs/>
          <w:sz w:val="24"/>
          <w:szCs w:val="24"/>
        </w:rPr>
        <w:t>OPERATORE GENERICO PRODUZIONE</w:t>
      </w:r>
      <w:r w:rsidRPr="716EC598">
        <w:rPr>
          <w:rFonts w:cs="Calibri"/>
          <w:sz w:val="24"/>
          <w:szCs w:val="24"/>
        </w:rPr>
        <w:t xml:space="preserve"> con i seguenti compiti: La persona ricercata è un operaio che si occupa di produzione di guaine in materiale composito, su tavoli di lavoro da sessanta metri. Si richiede energia fisica, velocità di apprendimento e voglia di imparare. Gradito il patentino del muletto e richiesta esperienza in produzione. Si propone iniziale contratto a t. d. di 3 mesi + 6 con prospettiva di assunzione. Orario full-time: 8.00-17.00. SEDE DI LAVORO SEGRATE CARATTERISTICHE Esperienze lavorative: Esperienza in ambito produzione OFFRE Condizioni proposte: Si propone iniziale contratto a t. d. di 3 mesi + 6 con prospettiva di assunzione. Orario full-time: 8.00- 17.00. Contratti proposti: Determinato</w:t>
      </w:r>
    </w:p>
    <w:p w:rsidR="0094324E" w:rsidRDefault="0094324E" w:rsidP="0CCCEF6C">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Riferimento numero: 30735</w:t>
      </w:r>
      <w:r w:rsidRPr="716EC598">
        <w:rPr>
          <w:rFonts w:cs="Calibri"/>
          <w:sz w:val="24"/>
          <w:szCs w:val="24"/>
        </w:rPr>
        <w:t xml:space="preserve"> Azienda del settore 'COMMERCIO ARTICOLI IGIENICO SANITARI' con sede in</w:t>
      </w:r>
      <w:r w:rsidRPr="716EC598">
        <w:rPr>
          <w:rFonts w:cs="Calibri"/>
          <w:b/>
          <w:bCs/>
          <w:sz w:val="24"/>
          <w:szCs w:val="24"/>
        </w:rPr>
        <w:t xml:space="preserve"> VIGNATE (MI)</w:t>
      </w:r>
      <w:r w:rsidRPr="716EC598">
        <w:rPr>
          <w:rFonts w:cs="Calibri"/>
          <w:sz w:val="24"/>
          <w:szCs w:val="24"/>
        </w:rPr>
        <w:t xml:space="preserve"> CERCA N° 1 collaboratore da inserire nella posizione di: </w:t>
      </w:r>
      <w:r w:rsidRPr="716EC598">
        <w:rPr>
          <w:rFonts w:cs="Calibri"/>
          <w:b/>
          <w:bCs/>
          <w:sz w:val="24"/>
          <w:szCs w:val="24"/>
        </w:rPr>
        <w:t>STAGE PROGETTAZIONE E VENDITA</w:t>
      </w:r>
      <w:r w:rsidRPr="716EC598">
        <w:rPr>
          <w:rFonts w:cs="Calibri"/>
          <w:sz w:val="24"/>
          <w:szCs w:val="24"/>
        </w:rPr>
        <w:t xml:space="preserve"> con i seguenti compiti: la persona ricercata si occupa di: progettazione arredo bagno dal mobile alla ristrutturazione dell'ambiente secondo le richieste del cliente dello show room. Si occuperà sia di progettazione che di vendita. Si ricerca un diplomato Geometra o in ambito Design ed Architettura. Conoscenza Cad o meglio Sketch up. Si propone tirocinio della durata di 6 mesi con orario full-time, 9.30-19.30, 5 gg alla settimana compreso il sabato. Indennità mensile di tirocinio 500 euro. SEDE DI LAVORO VIGNATE CARATTERISTICHE Patenti: B Esperienze lavorative: Non sono richieste particolari esperienze pregresse, ma capacità di relazione con il pubblico Titolo di studio: Laurea in ARCHITETTURA preferibile, Diploma di maturità GEOMETRA indispensabile Conoscenze informatiche: Cad, Sketch up Utilizzatore indispensabile OFFRE Condizioni proposte: Si propone tirocinio della durata di 6 mesi con orario full-time, 9.30-19.30, 5 gg alla settimana compreso il sabato. Indennità mensile di tirocinio 500 euro. Contratti proposti: Tirocinio</w:t>
      </w:r>
    </w:p>
    <w:p w:rsidR="0094324E" w:rsidRDefault="0094324E" w:rsidP="0CCCEF6C">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60CCBD07">
        <w:rPr>
          <w:rFonts w:cs="Calibri"/>
          <w:b/>
          <w:bCs/>
          <w:sz w:val="24"/>
          <w:szCs w:val="24"/>
        </w:rPr>
        <w:t>Riferimento numero: 30737</w:t>
      </w:r>
      <w:r w:rsidRPr="60CCBD07">
        <w:rPr>
          <w:rFonts w:cs="Calibri"/>
          <w:sz w:val="24"/>
          <w:szCs w:val="24"/>
        </w:rPr>
        <w:t xml:space="preserve"> Azienda del settore 'INSTALLAZIONE PISCINE' con sede in </w:t>
      </w:r>
      <w:r w:rsidRPr="60CCBD07">
        <w:rPr>
          <w:rFonts w:cs="Calibri"/>
          <w:b/>
          <w:bCs/>
          <w:sz w:val="24"/>
          <w:szCs w:val="24"/>
        </w:rPr>
        <w:t>TREZZANO ROSA (MI)</w:t>
      </w:r>
      <w:r w:rsidRPr="60CCBD07">
        <w:rPr>
          <w:rFonts w:cs="Calibri"/>
          <w:sz w:val="24"/>
          <w:szCs w:val="24"/>
        </w:rPr>
        <w:t xml:space="preserve"> CERCA N° 1 collaboratore da inserire nella posizione di: </w:t>
      </w:r>
      <w:r w:rsidRPr="60CCBD07">
        <w:rPr>
          <w:rFonts w:cs="Calibri"/>
          <w:b/>
          <w:bCs/>
          <w:sz w:val="24"/>
          <w:szCs w:val="24"/>
        </w:rPr>
        <w:t>OPERAIO IDRAULICO/TECNICO INSTALLATORE</w:t>
      </w:r>
      <w:r w:rsidRPr="60CCBD07">
        <w:rPr>
          <w:rFonts w:cs="Calibri"/>
          <w:sz w:val="24"/>
          <w:szCs w:val="24"/>
        </w:rPr>
        <w:t xml:space="preserve"> con i seguenti compiti: la figura da inserire nell'organico aziendale si occuperà di montaggi strutture, accessori e impiantistica generale legata alla realizzazione di nuove piscine. Potrà altresì occuparsi delle manutenzioni impianti esistenti (aperture e chiusure stagionali, passaggi di manutenzione). Richiesta esperienza nel campo cantieristico / idraulico. Si propone contratto a tempo determinato della durata di 6 mesi con orario full-time: 8.30 - 12.30 / 14.00 - 18.00. SEDE DI LAVORO TREZZANO ROSA CARATTERISTICHE Patenti: B Esperienze lavorative: possibile esperienza nel campo cantieristico / idraulico OFFRE Condizioni proposte: Full-time, Si propone contratto a tempo determinato della durata di 6 mesi con orario full-time: 8.30 - 12.30 / 14.00 - 18.00. Contratti proposti: Determinato</w:t>
      </w:r>
    </w:p>
    <w:p w:rsidR="0094324E" w:rsidRDefault="0094324E" w:rsidP="3CD13FF4">
      <w:pPr>
        <w:spacing w:after="0" w:line="240" w:lineRule="auto"/>
        <w:rPr>
          <w:rFonts w:cs="Calibri"/>
          <w:sz w:val="24"/>
          <w:szCs w:val="24"/>
        </w:rPr>
      </w:pPr>
    </w:p>
    <w:p w:rsidR="0094324E" w:rsidRDefault="0094324E" w:rsidP="60CCBD07">
      <w:pPr>
        <w:spacing w:after="0" w:line="240" w:lineRule="auto"/>
        <w:jc w:val="both"/>
        <w:rPr>
          <w:rFonts w:cs="Calibri"/>
          <w:b/>
          <w:bCs/>
          <w:sz w:val="24"/>
          <w:szCs w:val="24"/>
        </w:rPr>
      </w:pPr>
    </w:p>
    <w:p w:rsidR="0094324E" w:rsidRDefault="0094324E" w:rsidP="716EC598">
      <w:pPr>
        <w:spacing w:after="0" w:line="240" w:lineRule="auto"/>
        <w:jc w:val="both"/>
        <w:rPr>
          <w:rFonts w:cs="Calibri"/>
          <w:sz w:val="24"/>
          <w:szCs w:val="24"/>
        </w:rPr>
      </w:pPr>
      <w:r w:rsidRPr="716EC598">
        <w:rPr>
          <w:rFonts w:cs="Calibri"/>
          <w:b/>
          <w:bCs/>
          <w:sz w:val="24"/>
          <w:szCs w:val="24"/>
        </w:rPr>
        <w:t>Riferimento numero: 30751</w:t>
      </w:r>
      <w:r w:rsidRPr="716EC598">
        <w:rPr>
          <w:rFonts w:cs="Calibri"/>
          <w:sz w:val="24"/>
          <w:szCs w:val="24"/>
        </w:rPr>
        <w:t xml:space="preserve"> Azienda del settore 'LOGISTICA' con sede in </w:t>
      </w:r>
      <w:r w:rsidRPr="716EC598">
        <w:rPr>
          <w:rFonts w:cs="Calibri"/>
          <w:b/>
          <w:bCs/>
          <w:sz w:val="24"/>
          <w:szCs w:val="24"/>
        </w:rPr>
        <w:t>MELZO</w:t>
      </w:r>
      <w:r w:rsidRPr="716EC598">
        <w:rPr>
          <w:rFonts w:cs="Calibri"/>
          <w:sz w:val="24"/>
          <w:szCs w:val="24"/>
        </w:rPr>
        <w:t xml:space="preserve"> (MI) CERCA N° 1 collaboratore da inserire nella posizione di: </w:t>
      </w:r>
      <w:r w:rsidRPr="716EC598">
        <w:rPr>
          <w:rFonts w:cs="Calibri"/>
          <w:b/>
          <w:bCs/>
          <w:sz w:val="24"/>
          <w:szCs w:val="24"/>
        </w:rPr>
        <w:t xml:space="preserve">IMPIEGATA/O CONTABILITA' </w:t>
      </w:r>
      <w:r w:rsidRPr="716EC598">
        <w:rPr>
          <w:rFonts w:cs="Calibri"/>
          <w:sz w:val="24"/>
          <w:szCs w:val="24"/>
        </w:rPr>
        <w:t>con i seguenti compiti: la persona ricercata si occupa di gestione della contabilità. Ha un Diploma in ambito Ragioneria/contabile, con conoscenza della lingua inglese, Word, Excel. Non si richiede precedente esperienza nel ruolo. Si propone contratto a tempo determinato della durata di 6 mesi con orario full-time di 39 ore settimanali: 8.30/9.00-13.00, 14.00- 17.30/18.00. SEDE DI LAVORO MELZO CARATTERISTICHE Patenti: B Esperienze lavorative: Non si richiede esperienza pregressa nel ruolo Titolo di studio: Diploma di maturità in RAGIONIERE O P.C. indispensabile Conoscenza lingue: INGLESE Buono preferibile Conoscenze informatiche: Excel Utilizzatore indispensabile OFFRE Condizioni proposte: Si propone contratto a tempo determinato della durata di 6 mesi con orario full-time di 39 ore settimanali: 8.30/9.00-13.00, 14.00-17.30/18.00. Contratti proposti: Determinato</w:t>
      </w:r>
    </w:p>
    <w:p w:rsidR="0094324E" w:rsidRDefault="0094324E" w:rsidP="716EC598">
      <w:pPr>
        <w:spacing w:after="0" w:line="240" w:lineRule="auto"/>
        <w:rPr>
          <w:rFonts w:cs="Calibri"/>
          <w:sz w:val="24"/>
          <w:szCs w:val="24"/>
        </w:rPr>
      </w:pPr>
    </w:p>
    <w:p w:rsidR="0094324E" w:rsidRDefault="0094324E" w:rsidP="716EC598">
      <w:pPr>
        <w:spacing w:after="0" w:line="240" w:lineRule="auto"/>
        <w:jc w:val="both"/>
        <w:rPr>
          <w:rFonts w:cs="Calibri"/>
          <w:sz w:val="24"/>
          <w:szCs w:val="24"/>
        </w:rPr>
      </w:pPr>
      <w:r w:rsidRPr="034020CD">
        <w:rPr>
          <w:rFonts w:cs="Calibri"/>
          <w:b/>
          <w:bCs/>
          <w:sz w:val="24"/>
          <w:szCs w:val="24"/>
        </w:rPr>
        <w:t>Riferimento numero: 30761</w:t>
      </w:r>
      <w:r w:rsidRPr="034020CD">
        <w:rPr>
          <w:rFonts w:cs="Calibri"/>
          <w:sz w:val="24"/>
          <w:szCs w:val="24"/>
        </w:rPr>
        <w:t xml:space="preserve"> Azienda del settore 'SPEDIZIONI INTERNAZIONALI' con sede in </w:t>
      </w:r>
      <w:r w:rsidRPr="034020CD">
        <w:rPr>
          <w:rFonts w:cs="Calibri"/>
          <w:b/>
          <w:bCs/>
          <w:sz w:val="24"/>
          <w:szCs w:val="24"/>
        </w:rPr>
        <w:t xml:space="preserve">SEGRATE </w:t>
      </w:r>
      <w:r w:rsidRPr="034020CD">
        <w:rPr>
          <w:rFonts w:cs="Calibri"/>
          <w:sz w:val="24"/>
          <w:szCs w:val="24"/>
        </w:rPr>
        <w:t xml:space="preserve">(MI) CERCA N° 1 collaboratore da inserire nella posizione di: </w:t>
      </w:r>
      <w:r w:rsidRPr="034020CD">
        <w:rPr>
          <w:rFonts w:cs="Calibri"/>
          <w:b/>
          <w:bCs/>
          <w:sz w:val="24"/>
          <w:szCs w:val="24"/>
        </w:rPr>
        <w:t>RESPONSABILE MARE EXPORT/IMPORT</w:t>
      </w:r>
      <w:r w:rsidRPr="034020CD">
        <w:rPr>
          <w:rFonts w:cs="Calibri"/>
          <w:sz w:val="24"/>
          <w:szCs w:val="24"/>
        </w:rPr>
        <w:t xml:space="preserve"> con i seguenti compiti: Il candidato sara' responsabile del settore mare export/import. Dovra' controllare l'organizzazione delle spedizioni import/export, interfacciarsi con clienti/agenti, facendo attivita' di backoffice/customer service. All'occorrenza dovra' sostituire le persone nelle mansioni import/export. Si richiedono: Minimo 5 anni d'esperienza mare import/export/customer service/inside sales, Diploma maturità, conoscenza buona della lingua inglese scritta e parlata, pacchetto Office, AS 400. Completano il profilo le seguenti skills: curiosita', proattività, intraprendenza, capacita' lavorare in team. Si propone contratto di 6 mesi a tempo determinato con possibilita' di trasformazione in indeterminato. Orario: 08.30-12.30 / 14.30-18.30 SEDE DI LAVORO SEGRATE CARATTERISTICHE Patenti: B Esperienze lavorative: Minimo 5 anni d'esperienza mare import/export/customer service/inside sales Titolo di studio: Diploma di maturità in LICEO LINGUISTICO preferibile Conoscenza lingue: INGLESE Buono indispensabile Conoscenze informatiche: As 400 Utilizzatore preferibile, Office Utilizzatore indispensabile OFFRE Condizioni proposte: Si propone contratto di 6 mesi a tempo determinato con possibilita' di trasformazione in indeterminato. Orario: 08.30-12.30 / 14.30-18.30 Contratti proposti: Determinato</w:t>
      </w:r>
    </w:p>
    <w:p w:rsidR="0094324E" w:rsidRDefault="0094324E" w:rsidP="034020CD">
      <w:pPr>
        <w:spacing w:after="0" w:line="240" w:lineRule="auto"/>
        <w:jc w:val="both"/>
        <w:rPr>
          <w:rFonts w:cs="Calibri"/>
          <w:sz w:val="24"/>
          <w:szCs w:val="24"/>
        </w:rPr>
      </w:pPr>
    </w:p>
    <w:p w:rsidR="0094324E" w:rsidRDefault="0094324E" w:rsidP="034020CD">
      <w:pPr>
        <w:jc w:val="both"/>
        <w:rPr>
          <w:rFonts w:cs="Calibri"/>
          <w:sz w:val="24"/>
          <w:szCs w:val="24"/>
        </w:rPr>
      </w:pPr>
      <w:r w:rsidRPr="69FA03B1">
        <w:rPr>
          <w:rFonts w:cs="Calibri"/>
          <w:b/>
          <w:bCs/>
          <w:sz w:val="24"/>
          <w:szCs w:val="24"/>
        </w:rPr>
        <w:t>Riferimento numero: 30764</w:t>
      </w:r>
      <w:r w:rsidRPr="69FA03B1">
        <w:rPr>
          <w:rFonts w:cs="Calibri"/>
          <w:sz w:val="24"/>
          <w:szCs w:val="24"/>
        </w:rPr>
        <w:t xml:space="preserve"> Azienda del settore 'EDILIZIA' con sede in </w:t>
      </w:r>
      <w:r w:rsidRPr="69FA03B1">
        <w:rPr>
          <w:rFonts w:cs="Calibri"/>
          <w:b/>
          <w:bCs/>
          <w:sz w:val="24"/>
          <w:szCs w:val="24"/>
        </w:rPr>
        <w:t>TREZZO SULL'ADDA</w:t>
      </w:r>
      <w:r w:rsidRPr="69FA03B1">
        <w:rPr>
          <w:rFonts w:cs="Calibri"/>
          <w:sz w:val="24"/>
          <w:szCs w:val="24"/>
        </w:rPr>
        <w:t xml:space="preserve"> (MI) CERCA N° 1 collaboratore da inserire nella posizione di: </w:t>
      </w:r>
      <w:r w:rsidRPr="69FA03B1">
        <w:rPr>
          <w:rFonts w:cs="Calibri"/>
          <w:b/>
          <w:bCs/>
          <w:sz w:val="24"/>
          <w:szCs w:val="24"/>
        </w:rPr>
        <w:t>ADDETTO</w:t>
      </w:r>
      <w:r w:rsidRPr="69FA03B1">
        <w:rPr>
          <w:rFonts w:cs="Calibri"/>
          <w:sz w:val="24"/>
          <w:szCs w:val="24"/>
        </w:rPr>
        <w:t xml:space="preserve"> </w:t>
      </w:r>
      <w:r w:rsidRPr="69FA03B1">
        <w:rPr>
          <w:rFonts w:cs="Calibri"/>
          <w:b/>
          <w:bCs/>
          <w:sz w:val="24"/>
          <w:szCs w:val="24"/>
        </w:rPr>
        <w:t xml:space="preserve">MANUTENZIONE BANCALI </w:t>
      </w:r>
      <w:r w:rsidRPr="69FA03B1">
        <w:rPr>
          <w:rFonts w:cs="Calibri"/>
          <w:sz w:val="24"/>
          <w:szCs w:val="24"/>
        </w:rPr>
        <w:t>con i seguenti compiti: La persona ricercata si occupa di effettuare manutenzioni a bancali in legno per edilizia. Verifica l'integrità dei bancali e se sono danneggiati li ripara con rinforzi in legno. Si richiede esperienza in ambito facchinaggio e magazzino. Si richiede disponibilità a turni diurni dalle 6.00 fino alle 22.00. Si propone contratto a tempo determinato di 6 mesi con orario full-time. SEDE DI LAVORO TREZZO SULL'ADDA CARATTERISTICHE Patenti: B Esperienze lavorative: Si richiede esperienza in ambito facchinaggio e magazzino. OFFRE Condizioni proposte: Si propone contratto a tempo determinato di 6 mesi con orario full-time. Si richiede disponibilità a turni diurni dalle 6.00 fino alle 22.00. Contratti proposti: Determinato</w:t>
      </w:r>
    </w:p>
    <w:p w:rsidR="0094324E" w:rsidRDefault="0094324E" w:rsidP="69FA03B1">
      <w:pPr>
        <w:spacing w:line="240" w:lineRule="auto"/>
        <w:rPr>
          <w:rFonts w:cs="Calibri"/>
          <w:color w:val="000000"/>
          <w:sz w:val="24"/>
          <w:szCs w:val="24"/>
        </w:rPr>
      </w:pPr>
    </w:p>
    <w:p w:rsidR="0094324E" w:rsidRDefault="0094324E" w:rsidP="54855FCE">
      <w:pPr>
        <w:spacing w:line="240" w:lineRule="auto"/>
        <w:rPr>
          <w:rFonts w:cs="Calibri"/>
          <w:color w:val="000000"/>
          <w:sz w:val="24"/>
          <w:szCs w:val="24"/>
        </w:rPr>
      </w:pPr>
      <w:r w:rsidRPr="54855FCE">
        <w:rPr>
          <w:rFonts w:cs="Calibri"/>
          <w:b/>
          <w:bCs/>
          <w:sz w:val="24"/>
          <w:szCs w:val="24"/>
        </w:rPr>
        <w:t>Riferimento numero: 17APR214/4.1</w:t>
      </w:r>
      <w:r w:rsidRPr="54855FCE">
        <w:rPr>
          <w:rFonts w:cs="Calibri"/>
          <w:color w:val="000000"/>
          <w:sz w:val="24"/>
          <w:szCs w:val="24"/>
        </w:rPr>
        <w:t xml:space="preserve"> </w:t>
      </w:r>
    </w:p>
    <w:p w:rsidR="0094324E" w:rsidRDefault="0094324E" w:rsidP="1D555884">
      <w:pPr>
        <w:spacing w:line="240" w:lineRule="auto"/>
        <w:rPr>
          <w:rFonts w:cs="Calibri"/>
          <w:color w:val="000000"/>
          <w:sz w:val="24"/>
          <w:szCs w:val="24"/>
        </w:rPr>
      </w:pPr>
      <w:r w:rsidRPr="1D555884">
        <w:rPr>
          <w:rFonts w:cs="Calibri"/>
          <w:b/>
          <w:bCs/>
          <w:color w:val="000000"/>
          <w:sz w:val="24"/>
          <w:szCs w:val="24"/>
        </w:rPr>
        <w:t>AUTOGUIDOVIE SPA</w:t>
      </w:r>
      <w:r w:rsidRPr="1D555884">
        <w:rPr>
          <w:rFonts w:cs="Calibri"/>
          <w:color w:val="000000"/>
          <w:sz w:val="24"/>
          <w:szCs w:val="24"/>
        </w:rPr>
        <w:t xml:space="preserve"> CERCA N° 100 collaboratori da inserire nella posizione di </w:t>
      </w:r>
      <w:r w:rsidRPr="1D555884">
        <w:rPr>
          <w:rFonts w:cs="Calibri"/>
          <w:b/>
          <w:bCs/>
          <w:color w:val="000000"/>
          <w:sz w:val="24"/>
          <w:szCs w:val="24"/>
        </w:rPr>
        <w:t xml:space="preserve">CONDUCENTI DI LINEA (PATENTE D/DE) </w:t>
      </w:r>
      <w:r w:rsidRPr="1D555884">
        <w:rPr>
          <w:rFonts w:cs="Calibri"/>
          <w:color w:val="000000"/>
          <w:sz w:val="24"/>
          <w:szCs w:val="24"/>
        </w:rPr>
        <w:t xml:space="preserve">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(CQC gradito),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su turni a rotazione. </w:t>
      </w:r>
      <w:r w:rsidRPr="1D555884">
        <w:rPr>
          <w:rFonts w:cs="Calibri"/>
          <w:b/>
          <w:bCs/>
          <w:color w:val="000000"/>
          <w:sz w:val="24"/>
          <w:szCs w:val="24"/>
        </w:rPr>
        <w:t xml:space="preserve">SEDE DI LAVORO MILANO E PROVINCIA, MONZA BRIANZA, PAVIA, CREMA, NOVARA </w:t>
      </w:r>
      <w:r w:rsidRPr="1D555884">
        <w:rPr>
          <w:rFonts w:cs="Calibri"/>
          <w:color w:val="000000"/>
          <w:sz w:val="24"/>
          <w:szCs w:val="24"/>
        </w:rPr>
        <w:t>CARATTERISTICHE Patenti: D/DE Esperienze lavorative: Anche alla prima esperienza Titolo di studio: Diploma di maturità indispensabile OFFRE Condizioni proposte: Si propone contratto di apprendistato/tempo indeterminato con orario full-time su turni a rotazione. Contratti proposti: Apprendistato, Indeterminato</w:t>
      </w:r>
    </w:p>
    <w:p w:rsidR="0094324E" w:rsidRDefault="0094324E" w:rsidP="6A08C0C7">
      <w:pPr>
        <w:jc w:val="both"/>
        <w:rPr>
          <w:rFonts w:cs="Calibri"/>
          <w:sz w:val="24"/>
          <w:szCs w:val="24"/>
        </w:rPr>
      </w:pPr>
      <w:r w:rsidRPr="7E3D9DF9">
        <w:rPr>
          <w:rFonts w:cs="Calibri"/>
          <w:b/>
          <w:bCs/>
          <w:sz w:val="24"/>
          <w:szCs w:val="24"/>
        </w:rPr>
        <w:t>Riferimento numero: 30827</w:t>
      </w:r>
      <w:r w:rsidRPr="7E3D9DF9">
        <w:rPr>
          <w:rFonts w:cs="Calibri"/>
          <w:sz w:val="24"/>
          <w:szCs w:val="24"/>
        </w:rPr>
        <w:t xml:space="preserve"> Azienda del settore 'COSTRUZIONI/RISTRUTTURAZIONI EDIFICI' con sede in </w:t>
      </w:r>
      <w:r w:rsidRPr="7E3D9DF9">
        <w:rPr>
          <w:rFonts w:cs="Calibri"/>
          <w:b/>
          <w:bCs/>
          <w:sz w:val="24"/>
          <w:szCs w:val="24"/>
        </w:rPr>
        <w:t>MELZO</w:t>
      </w:r>
      <w:r w:rsidRPr="7E3D9DF9">
        <w:rPr>
          <w:rFonts w:cs="Calibri"/>
          <w:sz w:val="24"/>
          <w:szCs w:val="24"/>
        </w:rPr>
        <w:t xml:space="preserve"> (MI) CERCA N° 2 collaboratori da inserire nella posizione di: </w:t>
      </w:r>
      <w:r w:rsidRPr="7E3D9DF9">
        <w:rPr>
          <w:rFonts w:cs="Calibri"/>
          <w:b/>
          <w:bCs/>
          <w:sz w:val="24"/>
          <w:szCs w:val="24"/>
        </w:rPr>
        <w:t>MANOVALE/MURATORE</w:t>
      </w:r>
      <w:r w:rsidRPr="7E3D9DF9">
        <w:rPr>
          <w:rFonts w:cs="Calibri"/>
          <w:sz w:val="24"/>
          <w:szCs w:val="24"/>
        </w:rPr>
        <w:t xml:space="preserve"> con i seguenti compiti: Si ricerca una figura di manovale/muratore da poter inserire nel nostro team di lavoro. Si ricercano candidati anche senza esperienza da poter formare. Esperienza: preferibile, patente B, indispensabile. Si propone contratto a tempo determinato della durata di 1 mese. Orario full-time: 8:00 - 12:00, 13:00 - 17:00 </w:t>
      </w:r>
      <w:r w:rsidRPr="7E3D9DF9">
        <w:rPr>
          <w:rFonts w:cs="Calibri"/>
          <w:b/>
          <w:bCs/>
          <w:sz w:val="24"/>
          <w:szCs w:val="24"/>
        </w:rPr>
        <w:t xml:space="preserve">SEDE DI LAVORO MELZO </w:t>
      </w:r>
      <w:r w:rsidRPr="7E3D9DF9">
        <w:rPr>
          <w:rFonts w:cs="Calibri"/>
          <w:sz w:val="24"/>
          <w:szCs w:val="24"/>
        </w:rPr>
        <w:t>CARATTERISTICHE Patenti: B, indispensabile Esperienze lavorative: Gradita, ma non richiesta precedente esperienza OFFRE Condizioni proposte: Si propone contratto a tempo determinato della durata di 1 mese. Orario full-time: 8:00 - 12:00, 13:00 - 17:00 Contratti proposti: Determinato</w:t>
      </w:r>
    </w:p>
    <w:p w:rsidR="0094324E" w:rsidRDefault="0094324E" w:rsidP="7E3D9DF9">
      <w:pPr>
        <w:jc w:val="both"/>
        <w:rPr>
          <w:rFonts w:cs="Calibri"/>
          <w:sz w:val="24"/>
          <w:szCs w:val="24"/>
        </w:rPr>
      </w:pPr>
      <w:r w:rsidRPr="7E3D9DF9">
        <w:rPr>
          <w:rFonts w:cs="Calibri"/>
          <w:b/>
          <w:bCs/>
          <w:sz w:val="24"/>
          <w:szCs w:val="24"/>
        </w:rPr>
        <w:t>Riferimento numero: 30829</w:t>
      </w:r>
      <w:r w:rsidRPr="7E3D9DF9">
        <w:rPr>
          <w:rFonts w:cs="Calibri"/>
          <w:sz w:val="24"/>
          <w:szCs w:val="24"/>
        </w:rPr>
        <w:t xml:space="preserve"> Azienda del settore 'SPEDIZIONI INTERNAZIONALI AEREE, MARITTIME E TERRESTRI' con sede in </w:t>
      </w:r>
      <w:r w:rsidRPr="7E3D9DF9">
        <w:rPr>
          <w:rFonts w:cs="Calibri"/>
          <w:b/>
          <w:bCs/>
          <w:sz w:val="24"/>
          <w:szCs w:val="24"/>
        </w:rPr>
        <w:t>VIGNATE</w:t>
      </w:r>
      <w:r w:rsidRPr="7E3D9DF9">
        <w:rPr>
          <w:rFonts w:cs="Calibri"/>
          <w:sz w:val="24"/>
          <w:szCs w:val="24"/>
        </w:rPr>
        <w:t xml:space="preserve"> (MI) CERCA N° 1 collaboratore da inserire nella posizione di: </w:t>
      </w:r>
      <w:r w:rsidRPr="7E3D9DF9">
        <w:rPr>
          <w:rFonts w:cs="Calibri"/>
          <w:b/>
          <w:bCs/>
          <w:sz w:val="24"/>
          <w:szCs w:val="24"/>
        </w:rPr>
        <w:t>RESPONSABILE AMMINISTRATIVO</w:t>
      </w:r>
      <w:r w:rsidRPr="7E3D9DF9">
        <w:rPr>
          <w:rFonts w:cs="Calibri"/>
          <w:sz w:val="24"/>
          <w:szCs w:val="24"/>
        </w:rPr>
        <w:t xml:space="preserve"> con i seguenti compiti: Responsabile del reparto amministrativo-contabile nelle cui mansioni rientrano i seguenti compiti: registrazioni in prima nota delle fatture passive Italia, Cee ed extra-Cee; registrazione pagamenti (e gestione degli stessi incluso ri.ba.fornitori) ed incassi(e solleciti degli stessi, incluso emissione ri.ba. clienti) dei 3 istituti bancari dell'azienda; preparazione della li.pe., liquidazioni Iva ed esterometro ad uso dello studio commercialista aziendale che provvedera' agli invii previsti per legge; pagamento F24 mensili; registrazione buste paga dei dipendenti. L'azienda si avvale di un sistema operativo molto avanzato che permette la gestione di tutte queste attivita' con la massima fluidita'- si richiede persona dotata di esperienza almeno quinquennale, capacita' di gestire in totale autonomia il suo ruolo, con una buona conoscenza del pacchetto Office e del client di posta elettronica Outlook. Si richiede anche una discreta conoscenza dell'inglese parlato e scritto. Diploma di Ragioneria. Si propone iniziale contratto a tempo determinato di 3/6 mesi o, in alternativa a tempo indeterminato con orario full-time: 08:30/12:30- 13:30/17:30. </w:t>
      </w:r>
      <w:r w:rsidRPr="7E3D9DF9">
        <w:rPr>
          <w:rFonts w:cs="Calibri"/>
          <w:b/>
          <w:bCs/>
          <w:sz w:val="24"/>
          <w:szCs w:val="24"/>
        </w:rPr>
        <w:t>SEDE DI LAVORO VIGNATE</w:t>
      </w:r>
      <w:r w:rsidRPr="7E3D9DF9">
        <w:rPr>
          <w:rFonts w:cs="Calibri"/>
          <w:sz w:val="24"/>
          <w:szCs w:val="24"/>
        </w:rPr>
        <w:t xml:space="preserve"> CARATTERISTICHE Patenti: B Esperienze lavorative: Richiesta esperienza almeno quinquennale nel ruolo Titolo di studio: Diploma di maturità in RAGIONIERE O P.C. indispensabile Conoscenza lingue: INGLESE Discreto indispensabile Conoscenze informatiche: Email Utilizzatore indispensabile, Office Esperto indispensabile OFFRE Condizioni proposte: Si propone iniziale contratto a tempo determinato di 3/6 mesi o, in alternativa a tempo indeterminato con orario full-time: 08:30/12:30-13:30/17:30. Contratti proposti: Determinato, Indeterminato.</w:t>
      </w:r>
    </w:p>
    <w:p w:rsidR="0094324E" w:rsidRDefault="0094324E" w:rsidP="7E3D9DF9">
      <w:pPr>
        <w:jc w:val="both"/>
        <w:rPr>
          <w:rFonts w:cs="Calibri"/>
          <w:sz w:val="24"/>
          <w:szCs w:val="24"/>
        </w:rPr>
      </w:pPr>
      <w:r w:rsidRPr="71549687">
        <w:rPr>
          <w:rFonts w:cs="Calibri"/>
          <w:b/>
          <w:bCs/>
          <w:sz w:val="24"/>
          <w:szCs w:val="24"/>
        </w:rPr>
        <w:t>Riferimento numero: 30830</w:t>
      </w:r>
      <w:r w:rsidRPr="71549687">
        <w:rPr>
          <w:rFonts w:cs="Calibri"/>
          <w:sz w:val="24"/>
          <w:szCs w:val="24"/>
        </w:rPr>
        <w:t xml:space="preserve"> Azienda del settore 'PULIZIE' con sede in </w:t>
      </w:r>
      <w:r w:rsidRPr="71549687">
        <w:rPr>
          <w:rFonts w:cs="Calibri"/>
          <w:b/>
          <w:bCs/>
          <w:sz w:val="24"/>
          <w:szCs w:val="24"/>
        </w:rPr>
        <w:t>CARUGATE</w:t>
      </w:r>
      <w:r w:rsidRPr="71549687">
        <w:rPr>
          <w:rFonts w:cs="Calibri"/>
          <w:sz w:val="24"/>
          <w:szCs w:val="24"/>
        </w:rPr>
        <w:t xml:space="preserve"> (MI) CERCA N° 1 collaboratore da inserire nella posizione di: </w:t>
      </w:r>
      <w:r w:rsidRPr="71549687">
        <w:rPr>
          <w:rFonts w:cs="Calibri"/>
          <w:b/>
          <w:bCs/>
          <w:sz w:val="24"/>
          <w:szCs w:val="24"/>
        </w:rPr>
        <w:t>ADDETTO/A PULIZIE</w:t>
      </w:r>
      <w:r w:rsidRPr="71549687">
        <w:rPr>
          <w:rFonts w:cs="Calibri"/>
          <w:sz w:val="24"/>
          <w:szCs w:val="24"/>
        </w:rPr>
        <w:t xml:space="preserve"> con i seguenti compiti: addetto/a alle pulizie, preferibilmente automunito, con esperienza nel campo delle pulizie di grandi uffici per 21 ore settimanali dal lunedì al sabato. Si richiede esperienza di almeno un anno. Si propone contratto a tempo determinato con prospettiva di inserimento successivo con orario part-time di 21 ore settimanali: da lunedi' a giovedi' dalle 18:00 alle 22:00; sabato dalle 6:00 alle 13:00. </w:t>
      </w:r>
      <w:r w:rsidRPr="71549687">
        <w:rPr>
          <w:rFonts w:cs="Calibri"/>
          <w:b/>
          <w:bCs/>
          <w:sz w:val="24"/>
          <w:szCs w:val="24"/>
        </w:rPr>
        <w:t>SEDE DI LAVORO CARUGATE</w:t>
      </w:r>
      <w:r w:rsidRPr="71549687">
        <w:rPr>
          <w:rFonts w:cs="Calibri"/>
          <w:sz w:val="24"/>
          <w:szCs w:val="24"/>
        </w:rPr>
        <w:t xml:space="preserve"> CARATTERISTICHE Patenti: B Esperienze lavorative: Esperienza di almeno un anno nel ruolo OFFRE Condizioni proposte: Si propone contratto a tempo determinato con prospettiva di inserimento successivo con orario part-time di 21 ore settimanali: da lunedi' a giovedi' dalle 18:00 alle 22:00; sabato dalle 6:00 alle 13:00. Contratti proposti: Determinato</w:t>
      </w:r>
    </w:p>
    <w:p w:rsidR="0094324E" w:rsidRDefault="0094324E" w:rsidP="71549687">
      <w:pPr>
        <w:jc w:val="both"/>
        <w:rPr>
          <w:rFonts w:cs="Calibri"/>
          <w:sz w:val="24"/>
          <w:szCs w:val="24"/>
        </w:rPr>
      </w:pPr>
      <w:r w:rsidRPr="54855FCE">
        <w:rPr>
          <w:rFonts w:cs="Calibri"/>
          <w:b/>
          <w:bCs/>
          <w:sz w:val="24"/>
          <w:szCs w:val="24"/>
        </w:rPr>
        <w:t>Riferimento numero: 30850</w:t>
      </w:r>
      <w:r w:rsidRPr="54855FCE">
        <w:rPr>
          <w:rFonts w:cs="Calibri"/>
          <w:sz w:val="24"/>
          <w:szCs w:val="24"/>
        </w:rPr>
        <w:t xml:space="preserve"> Azienda del settore 'COMMERCIO MACCHINE DOSATRICI' con sede in </w:t>
      </w:r>
      <w:r w:rsidRPr="54855FCE">
        <w:rPr>
          <w:rFonts w:cs="Calibri"/>
          <w:b/>
          <w:bCs/>
          <w:sz w:val="24"/>
          <w:szCs w:val="24"/>
        </w:rPr>
        <w:t>SEGRATE</w:t>
      </w:r>
      <w:r w:rsidRPr="54855FCE">
        <w:rPr>
          <w:rFonts w:cs="Calibri"/>
          <w:sz w:val="24"/>
          <w:szCs w:val="24"/>
        </w:rPr>
        <w:t xml:space="preserve"> (MI) CERCA N° 1 collaboratore da inserire nella posizione di: </w:t>
      </w:r>
      <w:r w:rsidRPr="54855FCE">
        <w:rPr>
          <w:rFonts w:cs="Calibri"/>
          <w:b/>
          <w:bCs/>
          <w:sz w:val="24"/>
          <w:szCs w:val="24"/>
        </w:rPr>
        <w:t>CATEGORIA PROTETTA HOTLINE INSIDE TECHNICIAN</w:t>
      </w:r>
      <w:r w:rsidRPr="54855FCE">
        <w:rPr>
          <w:rFonts w:cs="Calibri"/>
          <w:sz w:val="24"/>
          <w:szCs w:val="24"/>
        </w:rPr>
        <w:t xml:space="preserve"> con i seguenti compiti: Il/la candidato/a è iscritto nelle liste del collocamento obbligatorio come invalido civile &gt; 45%. Diploma/Laurea in ambito elettronico, ha maturato esperienza minima di 2/3 anni come tecnico interno (gradita), ha conoscenze di elettronica e sistemi PLC, e verrà unito al team after market della sede di Segrate. Come tecnico hotline fornirà supporto tecnico sui sistemi aziendali hot melt ai clienti interni ed esterni tramite telefono, Microsoft Teams e altri sistemi. Si ricerca persona che voglia entrare in una multinazionale e desiderosa di crescita. Ulteriori responsabilità: supporto tecnico ai clienti (OEM e utenti finali) tramite telefono e altri strumenti, supporto agli ingegneri software (OEM) sul campo durante l'installazione e l'avvio della macchina con supporto PLC, coordinare gli ordini di riparazione dei sistemi hot melt con le officine di Maastricht (Olanda) e Luenenburg (Germania), aggiornamento del database C4C e attività con il sistema ticketing C4C compresa la fatturazione dei relativi contratti di assistenza. Si richiede buona conoscenza scritta e parlata della lingua inglese. Si propone contratto a tempo indeterminato con orario full-time. Si prega di inviare il CV in lingua inglese. </w:t>
      </w:r>
      <w:r w:rsidRPr="54855FCE">
        <w:rPr>
          <w:rFonts w:cs="Calibri"/>
          <w:b/>
          <w:bCs/>
          <w:sz w:val="24"/>
          <w:szCs w:val="24"/>
        </w:rPr>
        <w:t>SEDE DI LAVORO SEGRATE</w:t>
      </w:r>
      <w:r w:rsidRPr="54855FCE">
        <w:rPr>
          <w:rFonts w:cs="Calibri"/>
          <w:sz w:val="24"/>
          <w:szCs w:val="24"/>
        </w:rPr>
        <w:t xml:space="preserve"> CARATTERISTICHE Patenti: B Esperienze lavorative: Gradita esperienza minima come tecnico interno Titolo di studio: Laurea in ING. ELETTRONICA preferibile, Diploma di maturità PERITO ELETTRONICO/ELETTROTECNICO indispensabile Conoscenza lingue: INGLESE Buono indispensabile, Conoscenze informatiche: Plc Utilizzatore indispensabile, Office OFFRE Condizioni proposte: Si propone contratto a tempo indeterminato con orario full-time. Si prega di inviare il CV in lingua inglese. Contratti proposti: Indeterminato</w:t>
      </w:r>
    </w:p>
    <w:p w:rsidR="0094324E" w:rsidRDefault="0094324E" w:rsidP="54855FCE">
      <w:pPr>
        <w:jc w:val="both"/>
        <w:rPr>
          <w:rFonts w:cs="Calibri"/>
          <w:sz w:val="24"/>
          <w:szCs w:val="24"/>
        </w:rPr>
      </w:pPr>
      <w:r w:rsidRPr="54855FCE">
        <w:rPr>
          <w:rFonts w:cs="Calibri"/>
          <w:b/>
          <w:bCs/>
          <w:sz w:val="24"/>
          <w:szCs w:val="24"/>
        </w:rPr>
        <w:t>Riferimento numero: 30859</w:t>
      </w:r>
      <w:r w:rsidRPr="54855FCE">
        <w:rPr>
          <w:rFonts w:cs="Calibri"/>
          <w:sz w:val="24"/>
          <w:szCs w:val="24"/>
        </w:rPr>
        <w:t xml:space="preserve"> Azienda del settore 'SERVIZI DI ASSISTENZA' con sede in </w:t>
      </w:r>
      <w:r w:rsidRPr="54855FCE">
        <w:rPr>
          <w:rFonts w:cs="Calibri"/>
          <w:b/>
          <w:bCs/>
          <w:sz w:val="24"/>
          <w:szCs w:val="24"/>
        </w:rPr>
        <w:t>PIOLTELLO</w:t>
      </w:r>
      <w:r w:rsidRPr="54855FCE">
        <w:rPr>
          <w:rFonts w:cs="Calibri"/>
          <w:sz w:val="24"/>
          <w:szCs w:val="24"/>
        </w:rPr>
        <w:t xml:space="preserve"> (MI) CERCA N° 2 collaboratori da inserire nella posizione di: </w:t>
      </w:r>
      <w:r w:rsidRPr="54855FCE">
        <w:rPr>
          <w:rFonts w:cs="Calibri"/>
          <w:b/>
          <w:bCs/>
          <w:sz w:val="24"/>
          <w:szCs w:val="24"/>
        </w:rPr>
        <w:t>ANIMATORE EDUCATORE SOSTITUZIONI, PRE E POST-SCUOLA</w:t>
      </w:r>
      <w:r w:rsidRPr="54855FCE">
        <w:rPr>
          <w:rFonts w:cs="Calibri"/>
          <w:sz w:val="24"/>
          <w:szCs w:val="24"/>
        </w:rPr>
        <w:t xml:space="preserve"> con i seguenti compiti: Si ricerca personale educativo per il servizio di sostituzioni nido e servizio di pre e post-scuola presso gli istituti scolastici del comune di Pioltello. Requisiti necessari: Laurea Scienze Formazione/Educazione, oppure Diploma di maturità magistrale, Diploma di maturità di liceo socio-psico pedagogico, Diploma di dirigente di comunità, Diploma di tecnico dei servizi sociali e assistente di comunità infantile, Diploma Operatore servizi sociali, Diploma di assistente per l'infanzia (conseguiti entro maggio 2017). Requisiti preferenziali: domicilio nel territorio, automunito/a. Si propone contratto a tempo determinato fino al 30 Giugno 2021, minimo garantito settimanale di 5 ore in fascia oraria 7.30-18.00 lun. ven. </w:t>
      </w:r>
      <w:r w:rsidRPr="54855FCE">
        <w:rPr>
          <w:rFonts w:cs="Calibri"/>
          <w:b/>
          <w:bCs/>
          <w:sz w:val="24"/>
          <w:szCs w:val="24"/>
        </w:rPr>
        <w:t>SEDE DI LAVORO</w:t>
      </w:r>
      <w:r w:rsidRPr="54855FCE">
        <w:rPr>
          <w:rFonts w:cs="Calibri"/>
          <w:sz w:val="24"/>
          <w:szCs w:val="24"/>
        </w:rPr>
        <w:t xml:space="preserve"> </w:t>
      </w:r>
      <w:r w:rsidRPr="54855FCE">
        <w:rPr>
          <w:rFonts w:cs="Calibri"/>
          <w:b/>
          <w:bCs/>
          <w:sz w:val="24"/>
          <w:szCs w:val="24"/>
        </w:rPr>
        <w:t>PIOLTELLO</w:t>
      </w:r>
      <w:r w:rsidRPr="54855FCE">
        <w:rPr>
          <w:rFonts w:cs="Calibri"/>
          <w:sz w:val="24"/>
          <w:szCs w:val="24"/>
        </w:rPr>
        <w:t xml:space="preserve"> CARATTERISTICHE Patenti: B Esperienze lavorative: nessuna particolare esperienza richiesta Titolo di studio: Laurea Scienze Formazione/Educazione, oppure Diploma di maturità magistrale, Diploma di maturità di liceo socio-psico pedagogico, Diploma di dirigente di comunità, Diploma di tecnico dei servizi sociali e assistente di comunità infantile, Diploma Operatore servizi sociali, Diploma di assistente per l'infanzia (conseguiti entro maggio 2017) OFFRE Condizioni proposte: Si propone contratto a tempo determinato fino al 30 Giugno 2021, minimo garantito settimanale di 5 ore in fascia oraria 7.30-18.00 lun. ven. Contratti proposti: Determinato</w:t>
      </w:r>
    </w:p>
    <w:p w:rsidR="0094324E" w:rsidRDefault="0094324E" w:rsidP="54855FCE">
      <w:pPr>
        <w:jc w:val="both"/>
        <w:rPr>
          <w:rFonts w:cs="Calibri"/>
          <w:sz w:val="24"/>
          <w:szCs w:val="24"/>
        </w:rPr>
      </w:pPr>
    </w:p>
    <w:p w:rsidR="0094324E" w:rsidRDefault="0094324E" w:rsidP="54855FCE">
      <w:pPr>
        <w:jc w:val="both"/>
        <w:rPr>
          <w:rFonts w:cs="Calibri"/>
          <w:sz w:val="24"/>
          <w:szCs w:val="24"/>
        </w:rPr>
      </w:pPr>
      <w:r w:rsidRPr="54855FCE">
        <w:rPr>
          <w:rFonts w:cs="Calibri"/>
          <w:b/>
          <w:bCs/>
          <w:sz w:val="24"/>
          <w:szCs w:val="24"/>
        </w:rPr>
        <w:t>Riferimento numero: 30865</w:t>
      </w:r>
      <w:r w:rsidRPr="54855FCE">
        <w:rPr>
          <w:rFonts w:cs="Calibri"/>
          <w:sz w:val="24"/>
          <w:szCs w:val="24"/>
        </w:rPr>
        <w:t xml:space="preserve"> Azienda del settore 'MATERIE PLASTICHE' con sede in </w:t>
      </w:r>
      <w:r w:rsidRPr="54855FCE">
        <w:rPr>
          <w:rFonts w:cs="Calibri"/>
          <w:b/>
          <w:bCs/>
          <w:sz w:val="24"/>
          <w:szCs w:val="24"/>
        </w:rPr>
        <w:t>CASSINA DE' PECCHI</w:t>
      </w:r>
      <w:r w:rsidRPr="54855FCE">
        <w:rPr>
          <w:rFonts w:cs="Calibri"/>
          <w:sz w:val="24"/>
          <w:szCs w:val="24"/>
        </w:rPr>
        <w:t xml:space="preserve"> (MI) CERCA N° 1 collaboratore da inserire nella posizione di: </w:t>
      </w:r>
      <w:r w:rsidRPr="54855FCE">
        <w:rPr>
          <w:rFonts w:cs="Calibri"/>
          <w:b/>
          <w:bCs/>
          <w:sz w:val="24"/>
          <w:szCs w:val="24"/>
        </w:rPr>
        <w:t xml:space="preserve">CONTABILE SENIOR </w:t>
      </w:r>
      <w:r w:rsidRPr="54855FCE">
        <w:rPr>
          <w:rFonts w:cs="Calibri"/>
          <w:sz w:val="24"/>
          <w:szCs w:val="24"/>
        </w:rPr>
        <w:t xml:space="preserve">con i seguenti compiti: Contabile senior per gestione amministrativa societa' (in autonomia), dalla prima nota al bilancio ante-imposte. Gestione Lipe-Conai-Intrastat. Conoscenza della lingua inglese (comprensione e parlato livello medio). Possibilita' di assunzione a tempo indeterminato, tempo pieno - orario flessibile in entrata e pausa pranzo. Requisiti: Diploma Ragioneria, ambito contabile/commerciale, esperienza nel ruolo consolidata (gestione autonoma della contabilita'). Contratti proposti: t. determinato di circa 6 mesi, con prospettiva di inserimento a tempo indeterminato. Orario full-time: 8.30-13.00 14.00- 17.30. SEDE DI LAVORO </w:t>
      </w:r>
      <w:r w:rsidRPr="54855FCE">
        <w:rPr>
          <w:rFonts w:cs="Calibri"/>
          <w:b/>
          <w:bCs/>
          <w:sz w:val="24"/>
          <w:szCs w:val="24"/>
        </w:rPr>
        <w:t>CASSINA DE' PECCHI</w:t>
      </w:r>
      <w:r w:rsidRPr="54855FCE">
        <w:rPr>
          <w:rFonts w:cs="Calibri"/>
          <w:sz w:val="24"/>
          <w:szCs w:val="24"/>
        </w:rPr>
        <w:t xml:space="preserve"> CARATTERISTICHE Esperienze lavorative: Pregressa solida esperienza nella mansione di contabile Titolo di studio: Diploma di maturità in RAGIONIERE O P.C. indispensabile Conoscenza lingue: INGLESE Discreto indispensabile Conoscenze informatiche: Office Utilizzatore indispensabile OFFRE Condizioni proposte: Contratti proposti: t. determinato di circa 6 mesi, con prospettiva di inserimento a tempo indeterminato. Orario full-time: 8.30-13.00 14.00- 17.30. Contratti proposti: Determinato</w:t>
      </w:r>
    </w:p>
    <w:p w:rsidR="0094324E" w:rsidRDefault="0094324E" w:rsidP="54855FCE">
      <w:pPr>
        <w:jc w:val="both"/>
        <w:rPr>
          <w:rFonts w:cs="Calibri"/>
          <w:sz w:val="24"/>
          <w:szCs w:val="24"/>
        </w:rPr>
      </w:pPr>
      <w:r w:rsidRPr="6027FA6E">
        <w:rPr>
          <w:rFonts w:cs="Calibri"/>
          <w:b/>
          <w:bCs/>
          <w:sz w:val="24"/>
          <w:szCs w:val="24"/>
        </w:rPr>
        <w:t xml:space="preserve">Riferimento numero: 30867 </w:t>
      </w:r>
      <w:r w:rsidRPr="6027FA6E">
        <w:rPr>
          <w:rFonts w:cs="Calibri"/>
          <w:sz w:val="24"/>
          <w:szCs w:val="24"/>
        </w:rPr>
        <w:t xml:space="preserve">Azienda del settore 'VENDITA INSEGNE' con sede in </w:t>
      </w:r>
      <w:r w:rsidRPr="6027FA6E">
        <w:rPr>
          <w:rFonts w:cs="Calibri"/>
          <w:b/>
          <w:bCs/>
          <w:sz w:val="24"/>
          <w:szCs w:val="24"/>
        </w:rPr>
        <w:t xml:space="preserve">SEGRATE </w:t>
      </w:r>
      <w:r w:rsidRPr="6027FA6E">
        <w:rPr>
          <w:rFonts w:cs="Calibri"/>
          <w:sz w:val="24"/>
          <w:szCs w:val="24"/>
        </w:rPr>
        <w:t xml:space="preserve">(MI) CERCA N° 1 collaboratore da inserire nella posizione di: </w:t>
      </w:r>
      <w:r w:rsidRPr="6027FA6E">
        <w:rPr>
          <w:rFonts w:cs="Calibri"/>
          <w:b/>
          <w:bCs/>
          <w:sz w:val="24"/>
          <w:szCs w:val="24"/>
        </w:rPr>
        <w:t>STAGE IMPIEGATA/O COMMERCIALE</w:t>
      </w:r>
      <w:r w:rsidRPr="6027FA6E">
        <w:rPr>
          <w:rFonts w:cs="Calibri"/>
          <w:sz w:val="24"/>
          <w:szCs w:val="24"/>
        </w:rPr>
        <w:t xml:space="preserve"> con i seguenti compiti: Accoglienza clienti/fornitori, risposta telefono/email, gestione preventivi, inserimento dati con software Danea. Si richiedono: Diploma di maturità, gradita precedente esperienza anche breve, conoscenza Office. Skills aggiuntivi: propensione alla ricerca di nuovi clienti, vendita, gestione clienti, motivazione al raggiungimento di obiettivi, propensione al lavoro di gruppo. Si propone tirocinio della durata di 6 mesi con orario full-time: 8.30-12.30, 14.00-18.00 lun. ven. </w:t>
      </w:r>
      <w:r w:rsidRPr="6027FA6E">
        <w:rPr>
          <w:rFonts w:cs="Calibri"/>
          <w:b/>
          <w:bCs/>
          <w:sz w:val="24"/>
          <w:szCs w:val="24"/>
        </w:rPr>
        <w:t>SEDE DI LAVORO SEGRATE</w:t>
      </w:r>
      <w:r w:rsidRPr="6027FA6E">
        <w:rPr>
          <w:rFonts w:cs="Calibri"/>
          <w:sz w:val="24"/>
          <w:szCs w:val="24"/>
        </w:rPr>
        <w:t xml:space="preserve"> CARATTERISTICHE Patenti: B Esperienze lavorative: gradita precedente esperienza anche breve Titolo di studio: Diploma di maturità indispensabile Conoscenze informatiche: Office Utilizzatore indispensabile OFFRE Condizioni proposte: Si propone tirocinio della durata di 6 mesi con orario full-time: 8.30-12.30, 14.00-18.00 lun. ven. Contratti proposti: Tirocinio</w:t>
      </w:r>
    </w:p>
    <w:p w:rsidR="0094324E" w:rsidRDefault="0094324E" w:rsidP="6027FA6E">
      <w:pPr>
        <w:jc w:val="both"/>
        <w:rPr>
          <w:rFonts w:cs="Calibri"/>
          <w:sz w:val="24"/>
          <w:szCs w:val="24"/>
        </w:rPr>
      </w:pPr>
      <w:r w:rsidRPr="7D74C5D5">
        <w:rPr>
          <w:rFonts w:cs="Calibri"/>
          <w:b/>
          <w:bCs/>
          <w:sz w:val="24"/>
          <w:szCs w:val="24"/>
        </w:rPr>
        <w:t xml:space="preserve">Riferimento numero: 27APR214/4.1 </w:t>
      </w:r>
      <w:r w:rsidRPr="7D74C5D5">
        <w:rPr>
          <w:rFonts w:cs="Calibri"/>
          <w:sz w:val="24"/>
          <w:szCs w:val="24"/>
        </w:rPr>
        <w:t xml:space="preserve">Studio di 'PROGETTAZIONE STRUTTURALE' con sede in </w:t>
      </w:r>
      <w:r w:rsidRPr="7D74C5D5">
        <w:rPr>
          <w:rFonts w:cs="Calibri"/>
          <w:b/>
          <w:bCs/>
          <w:sz w:val="24"/>
          <w:szCs w:val="24"/>
        </w:rPr>
        <w:t>MELZO</w:t>
      </w:r>
      <w:r w:rsidRPr="7D74C5D5">
        <w:rPr>
          <w:rFonts w:cs="Calibri"/>
          <w:sz w:val="24"/>
          <w:szCs w:val="24"/>
        </w:rPr>
        <w:t xml:space="preserve"> (MI) CERCA N° 1 collaboratore da inserire nella posizione di: </w:t>
      </w:r>
      <w:r w:rsidRPr="7D74C5D5">
        <w:rPr>
          <w:rFonts w:cs="Calibri"/>
          <w:b/>
          <w:bCs/>
          <w:sz w:val="24"/>
          <w:szCs w:val="24"/>
        </w:rPr>
        <w:t>ARCHITETTO, GEOMETRA, PERITO, INGEGNERE</w:t>
      </w:r>
      <w:r w:rsidRPr="7D74C5D5">
        <w:rPr>
          <w:rFonts w:cs="Calibri"/>
          <w:sz w:val="24"/>
          <w:szCs w:val="24"/>
        </w:rPr>
        <w:t xml:space="preserve"> con i seguenti compiti: Figura con buona conoscenza degli ambienti Windows 10 Conoscenza e utilizzo programmi di scrittura (Word) e fogli di calcolo (Excel), conoscenza e padronanza di programma CAD (necessario 2D, gradito 3D). Lo studio si occupa principalmente di progettazione strutturale. La figura ricercata dovrà sviluppare il disegno di carpenterie e dettagli strutturali (preliminari ed esecutivi). Il/la candidato/a sarà supportato in una prima fase da Ingegneri con esperienza fino alla completa autonomia nello sviluppo grafico secondo gli standard consolidati. Sistematico confronto con il titolare e i collaboratori dello studio. L'attività da sviluppare è nella fase intermedia tra la progettazione preliminare ed esecutiva sino alla fase di cantierizzazione. Possibile e auspicabile, in funzione di capacità e conoscenze, l'utilizzo di programmi di calcolo specifici (3D) per la modellazione strutturale. In questa ipotesi è gradita precedente esperienza e/o conoscenza di software di modellazione. Gradita conoscenza applicativi BIM e/o programmi per la redazione di Computi Metrici. Gradite competenze informatiche per l'utilizzo di ambienti e processi in rete locale. Si richiede: Laurea in Ingegneria Civile Diploma di Geometra, Disegno Industriale, Laurea in Architettura Abilitazione alla libera professione non essenziale. Conoscenza Windows 10, pacchetto Office, Autocad. Corsi e/o abilitazioni CAD, Utilizzo di strumenti per il rilievo topografico (gradito). Spirito di adattamento ed entusiasmo nella crescita professionale. Ulteriori skills: Predisposizione verso l’area tecnica e la cantierizzazione dei progetti. Motivazione personale e interesse nel settore delle costruzioni. Conoscenza Normativa di settore NTC 2018 (preferibile). Collaborazione (Partita IVA) </w:t>
      </w:r>
      <w:r w:rsidRPr="7D74C5D5">
        <w:rPr>
          <w:rFonts w:cs="Calibri"/>
          <w:b/>
          <w:bCs/>
          <w:sz w:val="24"/>
          <w:szCs w:val="24"/>
        </w:rPr>
        <w:t xml:space="preserve">SEDE DI LAVORO MELZO </w:t>
      </w:r>
      <w:r w:rsidRPr="7D74C5D5">
        <w:rPr>
          <w:rFonts w:cs="Calibri"/>
          <w:sz w:val="24"/>
          <w:szCs w:val="24"/>
        </w:rPr>
        <w:t>CARATTERISTICHE Patenti: B Titolo di studio: Ingegneria Civile/Diploma di Geometra, Disegno Industriale, Laurea in Architettura/Abilitazione alla libera professione non indispensabile. Conoscenze informatiche: Office, Cad Utilizzatore indispensabile OFFRE Condizioni proposte: Collaborazione (Partita IVA). Contratti proposti: Lavoratore autonomo P.IVA</w:t>
      </w:r>
    </w:p>
    <w:p w:rsidR="0094324E" w:rsidRDefault="0094324E" w:rsidP="7D74C5D5">
      <w:pPr>
        <w:jc w:val="both"/>
        <w:rPr>
          <w:rFonts w:cs="Calibri"/>
          <w:sz w:val="24"/>
          <w:szCs w:val="24"/>
        </w:rPr>
      </w:pPr>
      <w:r w:rsidRPr="7D74C5D5">
        <w:rPr>
          <w:rFonts w:cs="Calibri"/>
          <w:b/>
          <w:bCs/>
          <w:sz w:val="24"/>
          <w:szCs w:val="24"/>
        </w:rPr>
        <w:t>Riferimento numero: 30873</w:t>
      </w:r>
      <w:r w:rsidRPr="7D74C5D5">
        <w:rPr>
          <w:rFonts w:cs="Calibri"/>
          <w:sz w:val="24"/>
          <w:szCs w:val="24"/>
        </w:rPr>
        <w:t xml:space="preserve"> Azienda del settore 'COSTRUZIONI' con sede in ROMA CERCA N° 15 collaboratori da inserire nella posizione di: </w:t>
      </w:r>
      <w:r w:rsidRPr="7D74C5D5">
        <w:rPr>
          <w:rFonts w:cs="Calibri"/>
          <w:b/>
          <w:bCs/>
          <w:sz w:val="24"/>
          <w:szCs w:val="24"/>
        </w:rPr>
        <w:t>OPERAIO EDILE</w:t>
      </w:r>
      <w:r w:rsidRPr="7D74C5D5">
        <w:rPr>
          <w:rFonts w:cs="Calibri"/>
          <w:sz w:val="24"/>
          <w:szCs w:val="24"/>
        </w:rPr>
        <w:t xml:space="preserve"> con i seguenti compiti: Si ricercano 15 operai edili per cantieri a Settala e S. Stefano Ticino. In particolare si ricercano: 5 Manovali, 5 Muratori, 5 Carpentieri edili. Si richiede: esperienza nel ruolo, patente B, automunito. Si propone contratto a tempo determinato inizialmente di 2 mesi, prorogabili fino a 12 con orario full-time di 40 ore settimanali: dalle 8,00 alle 12,00 e dalle 13,00 alle 17,00 (potrebbe subire variazioni per esigenze di cantiere). </w:t>
      </w:r>
      <w:r w:rsidRPr="7D74C5D5">
        <w:rPr>
          <w:rFonts w:cs="Calibri"/>
          <w:b/>
          <w:bCs/>
          <w:sz w:val="24"/>
          <w:szCs w:val="24"/>
        </w:rPr>
        <w:t>SEDE DI LAVORO SETTALA, SANTO STEFANO TICINO</w:t>
      </w:r>
      <w:r w:rsidRPr="7D74C5D5">
        <w:rPr>
          <w:rFonts w:cs="Calibri"/>
          <w:sz w:val="24"/>
          <w:szCs w:val="24"/>
        </w:rPr>
        <w:t xml:space="preserve"> CARATTERISTICHE Patenti: B, indispensabile Esperienze lavorative: Richiesta esperienza in ambito edile OFFRE Condizioni proposte: Si propone contratto a tempo determinato inizialmente di 2 mesi, prorogabili fino a 12 con orario full-time di 40 ore settimanali: dalle 8,00 alle 12,00 e dalle 13,00 alle 17,00 (potrebbe subire variazioni per esigenze di cantiere). Contratti proposti: Determinato</w:t>
      </w:r>
    </w:p>
    <w:p w:rsidR="0094324E" w:rsidRDefault="0094324E" w:rsidP="7D74C5D5">
      <w:pPr>
        <w:jc w:val="both"/>
        <w:rPr>
          <w:rFonts w:cs="Calibri"/>
          <w:sz w:val="24"/>
          <w:szCs w:val="24"/>
        </w:rPr>
      </w:pPr>
      <w:r w:rsidRPr="2A7990D5">
        <w:rPr>
          <w:rFonts w:cs="Calibri"/>
          <w:b/>
          <w:bCs/>
          <w:sz w:val="24"/>
          <w:szCs w:val="24"/>
        </w:rPr>
        <w:t>Riferimento numero: 30837</w:t>
      </w:r>
      <w:r w:rsidRPr="2A7990D5">
        <w:rPr>
          <w:rFonts w:cs="Calibri"/>
          <w:sz w:val="24"/>
          <w:szCs w:val="24"/>
        </w:rPr>
        <w:t xml:space="preserve"> Azienda del settore 'CONSULENZA E ASSISTENZA PER SUPPORTI AUDIOVISIVI' con sede in </w:t>
      </w:r>
      <w:r w:rsidRPr="2A7990D5">
        <w:rPr>
          <w:rFonts w:cs="Calibri"/>
          <w:b/>
          <w:bCs/>
          <w:sz w:val="24"/>
          <w:szCs w:val="24"/>
        </w:rPr>
        <w:t>SEGRATE</w:t>
      </w:r>
      <w:r w:rsidRPr="2A7990D5">
        <w:rPr>
          <w:rFonts w:cs="Calibri"/>
          <w:sz w:val="24"/>
          <w:szCs w:val="24"/>
        </w:rPr>
        <w:t xml:space="preserve"> (MI) CERCA N° 1 collaboratore da inserire nella posizione di: </w:t>
      </w:r>
      <w:r w:rsidRPr="2A7990D5">
        <w:rPr>
          <w:rFonts w:cs="Calibri"/>
          <w:b/>
          <w:bCs/>
          <w:sz w:val="24"/>
          <w:szCs w:val="24"/>
        </w:rPr>
        <w:t>CATEGORIA PROTETTA ASSISTENTE CONTABILE</w:t>
      </w:r>
      <w:r w:rsidRPr="2A7990D5">
        <w:rPr>
          <w:rFonts w:cs="Calibri"/>
          <w:sz w:val="24"/>
          <w:szCs w:val="24"/>
        </w:rPr>
        <w:t xml:space="preserve"> con i seguenti compiti: Iscritto/a nelle liste del collocamento obbligatorio con invalidità &gt; 45%. Richiesti: Diploma di Ragioneria, esperienza pregressa come contabile gradita. Mansione: Preparare e controllare fatture, ottenere approvazione per soddisfare richieste fornitore, codifica nuovi clienti e fornitori, approvazione ed elaborazione richieste bonifici bancari, preparare ed ottenere l'approvazione per gli ordini di pagamento, scansione, archiviazione e registrazione documenti contabili. Pacchetto Office, Inglese buono. Si propone iniziale tirocinio con orario full-time: 8.30- 18.30. Richieste doti di organizzazione, precisione, pianificazione, relazione.</w:t>
      </w:r>
      <w:r w:rsidRPr="2A7990D5">
        <w:rPr>
          <w:rFonts w:cs="Calibri"/>
          <w:b/>
          <w:bCs/>
          <w:sz w:val="24"/>
          <w:szCs w:val="24"/>
        </w:rPr>
        <w:t xml:space="preserve"> SEDE DI LAVORO SEGRATE</w:t>
      </w:r>
      <w:r w:rsidRPr="2A7990D5">
        <w:rPr>
          <w:rFonts w:cs="Calibri"/>
          <w:sz w:val="24"/>
          <w:szCs w:val="24"/>
        </w:rPr>
        <w:t xml:space="preserve"> CARATTERISTICHE Patenti: B Esperienze lavorative: nessuna particolare esperienza richiesta Titolo di studio: Diploma di maturità in RAGIONIERE O P.C. indispensabile Conoscenza lingue: INGLESE Buono indispensabile Conoscenze informatiche: Office Utilizzatore indispensabile OFFRE Condizioni proposte: Si propone iniziale tirocinio con orario full-time: 8.30-18.30. Contratti proposti: Tirocinio</w:t>
      </w:r>
    </w:p>
    <w:p w:rsidR="0094324E" w:rsidRDefault="0094324E" w:rsidP="2A7990D5">
      <w:pPr>
        <w:jc w:val="both"/>
        <w:rPr>
          <w:rFonts w:cs="Calibri"/>
          <w:sz w:val="24"/>
          <w:szCs w:val="24"/>
        </w:rPr>
      </w:pPr>
    </w:p>
    <w:p w:rsidR="0094324E" w:rsidRDefault="0094324E" w:rsidP="2A7990D5">
      <w:pPr>
        <w:jc w:val="both"/>
        <w:rPr>
          <w:rFonts w:cs="Calibri"/>
          <w:sz w:val="24"/>
          <w:szCs w:val="24"/>
        </w:rPr>
      </w:pPr>
      <w:r w:rsidRPr="3D2E7D7D">
        <w:rPr>
          <w:rFonts w:cs="Calibri"/>
          <w:b/>
          <w:bCs/>
          <w:sz w:val="24"/>
          <w:szCs w:val="24"/>
        </w:rPr>
        <w:t>Riferimento numero: 30883</w:t>
      </w:r>
      <w:r w:rsidRPr="3D2E7D7D">
        <w:rPr>
          <w:rFonts w:cs="Calibri"/>
          <w:sz w:val="24"/>
          <w:szCs w:val="24"/>
        </w:rPr>
        <w:t xml:space="preserve"> Azienda del settore 'FABBRICAZIONE STRUTTURE METALLICHE' con sede in </w:t>
      </w:r>
      <w:r w:rsidRPr="3D2E7D7D">
        <w:rPr>
          <w:rFonts w:cs="Calibri"/>
          <w:b/>
          <w:bCs/>
          <w:sz w:val="24"/>
          <w:szCs w:val="24"/>
        </w:rPr>
        <w:t>GORGONZOLA</w:t>
      </w:r>
      <w:r w:rsidRPr="3D2E7D7D">
        <w:rPr>
          <w:rFonts w:cs="Calibri"/>
          <w:sz w:val="24"/>
          <w:szCs w:val="24"/>
        </w:rPr>
        <w:t xml:space="preserve"> (MI) CERCA N° 1 collaboratore da inserire nella posizione di: </w:t>
      </w:r>
      <w:r w:rsidRPr="3D2E7D7D">
        <w:rPr>
          <w:rFonts w:cs="Calibri"/>
          <w:b/>
          <w:bCs/>
          <w:sz w:val="24"/>
          <w:szCs w:val="24"/>
        </w:rPr>
        <w:t xml:space="preserve">STAGE TECNICO IT JUNIOR </w:t>
      </w:r>
      <w:r w:rsidRPr="3D2E7D7D">
        <w:rPr>
          <w:rFonts w:cs="Calibri"/>
          <w:sz w:val="24"/>
          <w:szCs w:val="24"/>
        </w:rPr>
        <w:t xml:space="preserve">con i seguenti compiti: La risorsa si occupa di: supporto IT on site agli utenti nella risoluzione di problematiche hardware e software, supporto e preparazione macchine client Microsoft e messa a dominio in Active Directory, attività di help desk di I livello esteso anche alle filiali, interventi su apparati di rete per attività di troubleshooting ( Aruba Sophos), conoscenza apparati mobile (IOS e Android). Gradita breve esperienza pregressa in ambito IT, richiesti: Diploma di Perito informaticco, patente B, automunito/a, conoscenza sistemi operativi Microsoft, buona conoscenza hardware,Office e G Suite, conoscenza base di networking, capacità di problem solving e comunicazione. Si offre tirocinio della durata di 6 mesi con orario full-time: 8.30-12-30, 13.30-17.30. Indennità mensile di 550 euro. </w:t>
      </w:r>
      <w:r w:rsidRPr="3D2E7D7D">
        <w:rPr>
          <w:rFonts w:cs="Calibri"/>
          <w:b/>
          <w:bCs/>
          <w:sz w:val="24"/>
          <w:szCs w:val="24"/>
        </w:rPr>
        <w:t xml:space="preserve">SEDE DI LAVORO GORGONZOLA </w:t>
      </w:r>
      <w:r w:rsidRPr="3D2E7D7D">
        <w:rPr>
          <w:rFonts w:cs="Calibri"/>
          <w:sz w:val="24"/>
          <w:szCs w:val="24"/>
        </w:rPr>
        <w:t>CARATTERISTICHE Patenti: B Esperienze lavorative: gradita precedente esperienza in ambito IT Titolo di studio: Diploma di maturità in INFORMATICA indispensabile Conoscenza lingue: conoscenza sistemi operativi Microsoft, buona conoscenza hardware, Office e G Suite, conoscenza base di networking OFFRE Condizioni proposte: Si offre tirocinio della durata di 6 mesi con orario full-time: 8.30-12-30, 13.30-17.30. Indennità mensile di 550 euro. Contratti proposti: Tirocinio</w:t>
      </w:r>
    </w:p>
    <w:p w:rsidR="0094324E" w:rsidRDefault="0094324E" w:rsidP="3D2E7D7D">
      <w:pPr>
        <w:jc w:val="both"/>
        <w:rPr>
          <w:rFonts w:cs="Calibri"/>
          <w:sz w:val="24"/>
          <w:szCs w:val="24"/>
        </w:rPr>
      </w:pPr>
      <w:r w:rsidRPr="50CF9124">
        <w:rPr>
          <w:rFonts w:cs="Calibri"/>
          <w:b/>
          <w:bCs/>
          <w:sz w:val="24"/>
          <w:szCs w:val="24"/>
        </w:rPr>
        <w:t>Riferimento numero: 30915</w:t>
      </w:r>
      <w:r w:rsidRPr="50CF9124">
        <w:rPr>
          <w:rFonts w:cs="Calibri"/>
          <w:sz w:val="24"/>
          <w:szCs w:val="24"/>
        </w:rPr>
        <w:t xml:space="preserve"> Azienda del settore 'CHIMICO' con sede in</w:t>
      </w:r>
      <w:r w:rsidRPr="50CF9124">
        <w:rPr>
          <w:rFonts w:cs="Calibri"/>
          <w:b/>
          <w:bCs/>
          <w:sz w:val="24"/>
          <w:szCs w:val="24"/>
        </w:rPr>
        <w:t xml:space="preserve"> TRIBIANO</w:t>
      </w:r>
      <w:r w:rsidRPr="50CF9124">
        <w:rPr>
          <w:rFonts w:cs="Calibri"/>
          <w:sz w:val="24"/>
          <w:szCs w:val="24"/>
        </w:rPr>
        <w:t xml:space="preserve"> (MI) CERCA N° 1 collaboratore da inserire nella posizione di: </w:t>
      </w:r>
      <w:r w:rsidRPr="50CF9124">
        <w:rPr>
          <w:rFonts w:cs="Calibri"/>
          <w:b/>
          <w:bCs/>
          <w:sz w:val="24"/>
          <w:szCs w:val="24"/>
        </w:rPr>
        <w:t>MAGAZZINIERE MULETTISTA</w:t>
      </w:r>
      <w:r w:rsidRPr="50CF9124">
        <w:rPr>
          <w:rFonts w:cs="Calibri"/>
          <w:sz w:val="24"/>
          <w:szCs w:val="24"/>
        </w:rPr>
        <w:t xml:space="preserve"> con i seguenti compiti: figura gia' esperta nella guida di muletti frontali e retrattili, munita di patente B per uso furgone aziendale che abbia capacita' minime sufficienti per uso pc. L'azienda dispone di 4 magazzini vicini ma non contigui dove sono stoccati i materiali di confezionamento. Il lavoro si svolge per buona parte della giornata all'esterno nel carico e scarico di camion che ritirano i prodotti finiti e portano i materiali di confezionamento. Questi ultimi devono poi essere identificati con dei cartelli di riconoscimento stampati a computer e poi stoccati in uno dei magazzini a seconda dello spazio disponibile e/o della tipologia del materiale di confezionamento. Il nuovo magazziniere sarà coadiuvato da un secondo magazziniere gia' presente in azienda. L'azienda ha necessita' di una persona dinamica che sia anche disposta ad effettuare lavoro straordinario la mattina (iniziando anche alle ore 7.00 - 7.30). Requisiti: patentino per guida muletto, patente auto tipo B per guida sporadica furgone per trasferire alcuni materiali di confezionamento da logistiche limitrofe all' azienda verso il magazzino merci dell'azienda. Si propone contratto a tempo indeterminato con orario full-time: lunedìgiovedì: 8.35-12.30 13.30-17.15 venerdì: 8.35-12.30 13.30-16.40 (richiesta disponibilità straordinario in mattinata). </w:t>
      </w:r>
      <w:r w:rsidRPr="50CF9124">
        <w:rPr>
          <w:rFonts w:cs="Calibri"/>
          <w:b/>
          <w:bCs/>
          <w:sz w:val="24"/>
          <w:szCs w:val="24"/>
        </w:rPr>
        <w:t>SEDE DI LAVORO TRIBIANO</w:t>
      </w:r>
      <w:r w:rsidRPr="50CF9124">
        <w:rPr>
          <w:rFonts w:cs="Calibri"/>
          <w:sz w:val="24"/>
          <w:szCs w:val="24"/>
        </w:rPr>
        <w:t xml:space="preserve"> CARATTERISTICHE Patenti: B, Patentino muletto, indispensabile Esperienze lavorative: Richiesta esperienza in magazzino con muletti frontali e retrattili OFFRE Condizioni proposte: Si propone contratto a tempo indeterminato con orario full-time: lunedì-giovedì: 8.35-12.30 13.30-17.15 venerdì: 8.35-12.30 13.30-16.40 (richiesta anche disponibilità straordinario in mattinata, inizio 7.00-7.30). Contratti proposti: Indeterminato</w:t>
      </w:r>
    </w:p>
    <w:p w:rsidR="0094324E" w:rsidRDefault="0094324E" w:rsidP="50CF9124">
      <w:pPr>
        <w:jc w:val="both"/>
        <w:rPr>
          <w:rFonts w:cs="Calibri"/>
          <w:sz w:val="24"/>
          <w:szCs w:val="24"/>
        </w:rPr>
      </w:pPr>
    </w:p>
    <w:p w:rsidR="0094324E" w:rsidRDefault="0094324E" w:rsidP="50CF9124">
      <w:pPr>
        <w:jc w:val="both"/>
        <w:rPr>
          <w:rFonts w:cs="Calibri"/>
          <w:sz w:val="24"/>
          <w:szCs w:val="24"/>
        </w:rPr>
      </w:pPr>
    </w:p>
    <w:p w:rsidR="0094324E" w:rsidRDefault="0094324E" w:rsidP="50CF9124">
      <w:pPr>
        <w:jc w:val="both"/>
        <w:rPr>
          <w:rFonts w:cs="Calibri"/>
          <w:sz w:val="24"/>
          <w:szCs w:val="24"/>
        </w:rPr>
      </w:pPr>
      <w:r w:rsidRPr="1D555884">
        <w:rPr>
          <w:rFonts w:cs="Calibri"/>
          <w:b/>
          <w:bCs/>
          <w:sz w:val="24"/>
          <w:szCs w:val="24"/>
        </w:rPr>
        <w:t>Riferimento numero: 30921</w:t>
      </w:r>
      <w:r w:rsidRPr="1D555884">
        <w:rPr>
          <w:rFonts w:cs="Calibri"/>
          <w:sz w:val="24"/>
          <w:szCs w:val="24"/>
        </w:rPr>
        <w:t xml:space="preserve"> Azienda con sede in </w:t>
      </w:r>
      <w:r w:rsidRPr="1D555884">
        <w:rPr>
          <w:rFonts w:cs="Calibri"/>
          <w:b/>
          <w:bCs/>
          <w:sz w:val="24"/>
          <w:szCs w:val="24"/>
        </w:rPr>
        <w:t>CASSINA DE' PECCHI</w:t>
      </w:r>
      <w:r w:rsidRPr="1D555884">
        <w:rPr>
          <w:rFonts w:cs="Calibri"/>
          <w:sz w:val="24"/>
          <w:szCs w:val="24"/>
        </w:rPr>
        <w:t xml:space="preserve"> (MI) CERCA N° 1 collaboratore da inserire nella posizione di: </w:t>
      </w:r>
      <w:r w:rsidRPr="1D555884">
        <w:rPr>
          <w:rFonts w:cs="Calibri"/>
          <w:b/>
          <w:bCs/>
          <w:sz w:val="24"/>
          <w:szCs w:val="24"/>
        </w:rPr>
        <w:t>STAGE SUPPORTO RISORSE UMANE/APPALTI</w:t>
      </w:r>
      <w:r w:rsidRPr="1D555884">
        <w:rPr>
          <w:rFonts w:cs="Calibri"/>
          <w:sz w:val="24"/>
          <w:szCs w:val="24"/>
        </w:rPr>
        <w:t xml:space="preserve"> con i seguenti compiti: La persona ricercata si occupa di ricerca e gestione di risorse umane e di preparazione di documenti per la partecipazione a gare d'appalto. La persona, in possesso di Diploma/Laurea, ha buona conoscenza del pacchetto Office, Internet e posta elettronica. Possiede doti comunicative e volontà di mettersi in gioco. Si propone iniziale tirocinio con orario full-time: 9.00-13.00, 14.00-18.00 lun. ven. </w:t>
      </w:r>
      <w:r w:rsidRPr="1D555884">
        <w:rPr>
          <w:rFonts w:cs="Calibri"/>
          <w:b/>
          <w:bCs/>
          <w:sz w:val="24"/>
          <w:szCs w:val="24"/>
        </w:rPr>
        <w:t>SEDE DI LAVORO CASSINA DE' PECCHI</w:t>
      </w:r>
      <w:r w:rsidRPr="1D555884">
        <w:rPr>
          <w:rFonts w:cs="Calibri"/>
          <w:sz w:val="24"/>
          <w:szCs w:val="24"/>
        </w:rPr>
        <w:t xml:space="preserve"> CARATTERISTICHE Patenti: B Esperienze lavorative: nessuna particolare esperienza richiesta Titolo di studio: Diploma di maturità/Laurea indispensabile Conoscenze informatiche: Office, Internet Utilizzatore indispensabile OFFRE Condizioni proposte: Si propone iniziale tirocinio con orario full-time: 9.00-13.00, 14.00-18.00 lun. ven. Contratti proposti: Tirocinio</w:t>
      </w:r>
    </w:p>
    <w:p w:rsidR="0094324E" w:rsidRDefault="0094324E" w:rsidP="1D555884">
      <w:pPr>
        <w:jc w:val="both"/>
        <w:rPr>
          <w:rFonts w:cs="Calibri"/>
          <w:sz w:val="24"/>
          <w:szCs w:val="24"/>
        </w:rPr>
      </w:pPr>
      <w:r w:rsidRPr="1D555884">
        <w:rPr>
          <w:rFonts w:cs="Calibri"/>
          <w:b/>
          <w:bCs/>
          <w:sz w:val="24"/>
          <w:szCs w:val="24"/>
        </w:rPr>
        <w:t>Riferimento numero: 30922</w:t>
      </w:r>
      <w:r w:rsidRPr="1D555884">
        <w:rPr>
          <w:rFonts w:cs="Calibri"/>
          <w:sz w:val="24"/>
          <w:szCs w:val="24"/>
        </w:rPr>
        <w:t xml:space="preserve"> Azienda del settore 'RISTORAZIONE CON SOMMINISTRAZIONE' con sede in </w:t>
      </w:r>
      <w:r w:rsidRPr="1D555884">
        <w:rPr>
          <w:rFonts w:cs="Calibri"/>
          <w:b/>
          <w:bCs/>
          <w:sz w:val="24"/>
          <w:szCs w:val="24"/>
        </w:rPr>
        <w:t>VIGNATE (MI)</w:t>
      </w:r>
      <w:r w:rsidRPr="1D555884">
        <w:rPr>
          <w:rFonts w:cs="Calibri"/>
          <w:sz w:val="24"/>
          <w:szCs w:val="24"/>
        </w:rPr>
        <w:t xml:space="preserve"> CERCA N° 5 collaboratori da inserire nella posizione di: </w:t>
      </w:r>
      <w:r w:rsidRPr="1D555884">
        <w:rPr>
          <w:rFonts w:cs="Calibri"/>
          <w:b/>
          <w:bCs/>
          <w:sz w:val="24"/>
          <w:szCs w:val="24"/>
        </w:rPr>
        <w:t>BANCONISTA BAR, SALA E CUCINA POKE' E SUSHI</w:t>
      </w:r>
      <w:r w:rsidRPr="1D555884">
        <w:rPr>
          <w:rFonts w:cs="Calibri"/>
          <w:sz w:val="24"/>
          <w:szCs w:val="24"/>
        </w:rPr>
        <w:t xml:space="preserve"> con i seguenti compiti: operatori di servizio bar, sala, cucina, healthy food e poke' con solida esperienza nel ruolo. Il candidato ideale possiede le capacità di coordinare il servizio in qualità di responsabile, oltre alle tecniche di servizio e vendita, preparazione bevande e caffetteria, healthy food e poke', gestione completa della cassa. La sede di lavoro sarà nello store di prossima apertura nel Centro Commerciale di Vignate. Preferibilmente automuniti o moto/muniti. Ai candidati si richiede di inviare curriculum dettagliato con foto. Requisiti: Diploma ambito turistico/ristorazione, attestato HACCP, attestato sicurezza, attestato antincendio e primo soccorso, conoscenza lingua inglese B1, patente B. Si propone contratto a tempo determinato con orario full-time su turni: 11-15 e 18-22. </w:t>
      </w:r>
      <w:r w:rsidRPr="1D555884">
        <w:rPr>
          <w:rFonts w:cs="Calibri"/>
          <w:b/>
          <w:bCs/>
          <w:sz w:val="24"/>
          <w:szCs w:val="24"/>
        </w:rPr>
        <w:t>SEDE DI LAVORO VIGNATE</w:t>
      </w:r>
      <w:r w:rsidRPr="1D555884">
        <w:rPr>
          <w:rFonts w:cs="Calibri"/>
          <w:sz w:val="24"/>
          <w:szCs w:val="24"/>
        </w:rPr>
        <w:t xml:space="preserve"> CARATTERISTICHE Patenti: B Esperienze lavorative: Richiesta esperienza almeno triennale nell'ambito ristorazione Titolo di studio: Diploma di maturità in ambito TURISTICO/RISTORAZIONE preferibile Conoscenza lingue: INGLESE Discreto indispensabile OFFRE Condizioni proposte: Si propone contratto a tempo determinato con orario full-time su turni: 11-15 e 18-22. Ai candidati si richiede di inviare curriculum dettagliato con foto. Contratti proposti: Determinato</w:t>
      </w:r>
    </w:p>
    <w:p w:rsidR="0094324E" w:rsidRDefault="0094324E" w:rsidP="50CF9124">
      <w:pPr>
        <w:jc w:val="both"/>
        <w:rPr>
          <w:rFonts w:cs="Calibri"/>
          <w:sz w:val="24"/>
          <w:szCs w:val="24"/>
        </w:rPr>
      </w:pPr>
      <w:r w:rsidRPr="1D555884">
        <w:rPr>
          <w:rFonts w:cs="Calibri"/>
          <w:b/>
          <w:bCs/>
          <w:sz w:val="24"/>
          <w:szCs w:val="24"/>
        </w:rPr>
        <w:t>Riferimento numero: 30924</w:t>
      </w:r>
      <w:r w:rsidRPr="1D555884">
        <w:rPr>
          <w:rFonts w:cs="Calibri"/>
          <w:sz w:val="24"/>
          <w:szCs w:val="24"/>
        </w:rPr>
        <w:t xml:space="preserve"> Azienda del settore 'RISTORAZIONE CON SOMMINISTRAZIONE' con sede in </w:t>
      </w:r>
      <w:r w:rsidRPr="1D555884">
        <w:rPr>
          <w:rFonts w:cs="Calibri"/>
          <w:b/>
          <w:bCs/>
          <w:sz w:val="24"/>
          <w:szCs w:val="24"/>
        </w:rPr>
        <w:t>VIGNATE</w:t>
      </w:r>
      <w:r w:rsidRPr="1D555884">
        <w:rPr>
          <w:rFonts w:cs="Calibri"/>
          <w:sz w:val="24"/>
          <w:szCs w:val="24"/>
        </w:rPr>
        <w:t xml:space="preserve"> (MI) CERCA N° 5 collaboratori da inserire nella posizione di: </w:t>
      </w:r>
      <w:r w:rsidRPr="1D555884">
        <w:rPr>
          <w:rFonts w:cs="Calibri"/>
          <w:b/>
          <w:bCs/>
          <w:sz w:val="24"/>
          <w:szCs w:val="24"/>
        </w:rPr>
        <w:t xml:space="preserve">OPERATORE CUCINA POKE' E SUSHI </w:t>
      </w:r>
      <w:r w:rsidRPr="1D555884">
        <w:rPr>
          <w:rFonts w:cs="Calibri"/>
          <w:sz w:val="24"/>
          <w:szCs w:val="24"/>
        </w:rPr>
        <w:t xml:space="preserve">con i seguenti compiti: operatore di cucina healthy food e poke' con solida esperienza nel ruolo. Il candidato ideale possiede le capacità di coordinare il servizio in qualità di responsabile oltre alle tecniche di servizio, preparazione linea, gestione ordini, vendita al banco. La sede di lavoro sarà nello store in apertura nel Centro Commerciale di Vignate. Preferibilmente automuniti o moto muniti. Ai candidati si richiede di inviare curriculum dettagliato con foto. Requisiti: diploma ambito turistico/ristorazione, attestato HACCP, attestato sicurezza, attestato antincendio e primo soccorso, conoscenza lingua inglese B1, patente B. Si propone contratto a tempo determinato con orario full-time su turni: 11-15 e 18-22. </w:t>
      </w:r>
      <w:r w:rsidRPr="1D555884">
        <w:rPr>
          <w:rFonts w:cs="Calibri"/>
          <w:b/>
          <w:bCs/>
          <w:sz w:val="24"/>
          <w:szCs w:val="24"/>
        </w:rPr>
        <w:t>SEDE DI LAVORO VIGNATE</w:t>
      </w:r>
      <w:r w:rsidRPr="1D555884">
        <w:rPr>
          <w:rFonts w:cs="Calibri"/>
          <w:sz w:val="24"/>
          <w:szCs w:val="24"/>
        </w:rPr>
        <w:t xml:space="preserve"> CARATTERISTICHE Esperienze lavorative: solida esperienza nel ruolo servizio, preparazione linea, gestione ordini, vendita al banco Titolo di studio: Diploma di maturità indispensabile Conoscenza lingue: INGLESE Discreto indispensabile OFFRE Condizioni proposte: Si propone contratto a tempo determinato con orario full-time su turni: 11-15 e 18-22. Ai candidati si richiede di inviare curriculum dettagliato con foto. Contratti proposti: Determinato Contratti proposti: Determinato</w:t>
      </w:r>
    </w:p>
    <w:p w:rsidR="0094324E" w:rsidRDefault="0094324E" w:rsidP="1D555884">
      <w:pPr>
        <w:jc w:val="both"/>
        <w:rPr>
          <w:rFonts w:cs="Calibri"/>
          <w:sz w:val="24"/>
          <w:szCs w:val="24"/>
        </w:rPr>
      </w:pPr>
      <w:r w:rsidRPr="1D555884">
        <w:rPr>
          <w:rFonts w:cs="Calibri"/>
          <w:b/>
          <w:bCs/>
          <w:sz w:val="24"/>
          <w:szCs w:val="24"/>
        </w:rPr>
        <w:t>Riferimento numero: 30927</w:t>
      </w:r>
      <w:r w:rsidRPr="1D555884">
        <w:rPr>
          <w:rFonts w:cs="Calibri"/>
          <w:sz w:val="24"/>
          <w:szCs w:val="24"/>
        </w:rPr>
        <w:t xml:space="preserve"> Azienda del settore 'AUTOTRASPORTO MERCI' con sede in CAMBIAGO (MI) CERCA N° 1 collaboratore da inserire nella posizione di: </w:t>
      </w:r>
      <w:r w:rsidRPr="1D555884">
        <w:rPr>
          <w:rFonts w:cs="Calibri"/>
          <w:b/>
          <w:bCs/>
          <w:sz w:val="24"/>
          <w:szCs w:val="24"/>
        </w:rPr>
        <w:t>AUTISTA PATENTE C, E, CQC, CARTA TACHIGRAFICA</w:t>
      </w:r>
      <w:r w:rsidRPr="1D555884">
        <w:rPr>
          <w:rFonts w:cs="Calibri"/>
          <w:sz w:val="24"/>
          <w:szCs w:val="24"/>
        </w:rPr>
        <w:t xml:space="preserve"> con i seguenti compiti: Autista con patente C, E, CQC e carta tachigrafica. E' richiesta esperienza nella mansione di conducente mezzo bilico centinato da m. 13,60, conoscenza strade, patente E autoarticolato o autosnodato. Eventuale disponibilità a trasferte (una o 2 notte al massimo al mese). E' preferibile avere una licenza media superiore. Si offre contratto t. determinato full time. </w:t>
      </w:r>
      <w:r w:rsidRPr="1D555884">
        <w:rPr>
          <w:rFonts w:cs="Calibri"/>
          <w:b/>
          <w:bCs/>
          <w:sz w:val="24"/>
          <w:szCs w:val="24"/>
        </w:rPr>
        <w:t>SEDE DI LAVORO GESSATE</w:t>
      </w:r>
      <w:r w:rsidRPr="1D555884">
        <w:rPr>
          <w:rFonts w:cs="Calibri"/>
          <w:sz w:val="24"/>
          <w:szCs w:val="24"/>
        </w:rPr>
        <w:t xml:space="preserve"> CARATTERISTICHE Patenti: C,E, CQC e carta tachigrafica Esperienze lavorative: E' richiesta esperienza nella mansione di conducente mezzo bilico centinato da m. 13,60 Titolo di studio: Diploma di maturità preferibile OFFRE Condizioni proposte: Si offre contratto t. determinato full time con prospettiva di inserimento a tempo indeterminato. Disponibilità a trasferte per 2 giornate al mese (max). Contratti proposti: Determinato</w:t>
      </w:r>
    </w:p>
    <w:p w:rsidR="0094324E" w:rsidRDefault="0094324E" w:rsidP="50CF9124">
      <w:pPr>
        <w:jc w:val="both"/>
        <w:rPr>
          <w:rFonts w:cs="Calibri"/>
          <w:sz w:val="24"/>
          <w:szCs w:val="24"/>
        </w:rPr>
      </w:pPr>
    </w:p>
    <w:p w:rsidR="0094324E" w:rsidRDefault="0094324E" w:rsidP="50CF9124">
      <w:pPr>
        <w:jc w:val="both"/>
        <w:rPr>
          <w:rFonts w:cs="Calibri"/>
          <w:sz w:val="24"/>
          <w:szCs w:val="24"/>
        </w:rPr>
      </w:pPr>
    </w:p>
    <w:p w:rsidR="0094324E" w:rsidRDefault="0094324E" w:rsidP="6A08C0C7">
      <w:pPr>
        <w:spacing w:line="240" w:lineRule="auto"/>
        <w:rPr>
          <w:rFonts w:cs="Calibri"/>
          <w:color w:val="000000"/>
          <w:sz w:val="24"/>
          <w:szCs w:val="24"/>
        </w:rPr>
      </w:pPr>
    </w:p>
    <w:p w:rsidR="0094324E" w:rsidRDefault="0094324E" w:rsidP="69FA03B1">
      <w:pPr>
        <w:jc w:val="both"/>
        <w:rPr>
          <w:rFonts w:cs="Calibri"/>
          <w:sz w:val="24"/>
          <w:szCs w:val="24"/>
        </w:rPr>
      </w:pPr>
    </w:p>
    <w:p w:rsidR="0094324E" w:rsidRDefault="0094324E" w:rsidP="034020CD">
      <w:pPr>
        <w:spacing w:after="0" w:line="240" w:lineRule="auto"/>
        <w:jc w:val="both"/>
        <w:rPr>
          <w:rFonts w:cs="Calibri"/>
          <w:sz w:val="24"/>
          <w:szCs w:val="24"/>
        </w:rPr>
      </w:pPr>
    </w:p>
    <w:p w:rsidR="0094324E" w:rsidRDefault="0094324E" w:rsidP="716EC598">
      <w:pPr>
        <w:spacing w:after="0" w:line="240" w:lineRule="auto"/>
        <w:rPr>
          <w:rFonts w:cs="Calibri"/>
          <w:sz w:val="24"/>
          <w:szCs w:val="24"/>
        </w:rPr>
      </w:pPr>
    </w:p>
    <w:p w:rsidR="0094324E" w:rsidRDefault="0094324E" w:rsidP="3A225B12">
      <w:pPr>
        <w:spacing w:after="0" w:line="240" w:lineRule="auto"/>
        <w:rPr>
          <w:sz w:val="24"/>
          <w:szCs w:val="24"/>
        </w:rPr>
      </w:pPr>
    </w:p>
    <w:p w:rsidR="0094324E" w:rsidRDefault="0094324E" w:rsidP="0B7DC102">
      <w:pPr>
        <w:spacing w:after="0" w:line="240" w:lineRule="auto"/>
        <w:rPr>
          <w:sz w:val="24"/>
          <w:szCs w:val="24"/>
        </w:rPr>
      </w:pPr>
    </w:p>
    <w:p w:rsidR="0094324E" w:rsidRDefault="0094324E" w:rsidP="73BC9F40">
      <w:pPr>
        <w:spacing w:after="0" w:line="240" w:lineRule="auto"/>
        <w:rPr>
          <w:sz w:val="24"/>
          <w:szCs w:val="24"/>
        </w:rPr>
      </w:pPr>
    </w:p>
    <w:p w:rsidR="0094324E" w:rsidRDefault="0094324E" w:rsidP="73BC9F40">
      <w:pPr>
        <w:spacing w:after="0" w:line="240" w:lineRule="auto"/>
        <w:rPr>
          <w:sz w:val="24"/>
          <w:szCs w:val="24"/>
        </w:rPr>
      </w:pPr>
    </w:p>
    <w:p w:rsidR="0094324E" w:rsidRDefault="0094324E" w:rsidP="75A30C05">
      <w:pPr>
        <w:spacing w:after="0" w:line="240" w:lineRule="auto"/>
        <w:rPr>
          <w:sz w:val="24"/>
          <w:szCs w:val="24"/>
        </w:rPr>
      </w:pPr>
    </w:p>
    <w:p w:rsidR="0094324E" w:rsidRDefault="0094324E" w:rsidP="5BB09407">
      <w:pPr>
        <w:spacing w:after="0" w:line="240" w:lineRule="auto"/>
        <w:rPr>
          <w:sz w:val="24"/>
          <w:szCs w:val="24"/>
        </w:rPr>
      </w:pPr>
    </w:p>
    <w:p w:rsidR="0094324E" w:rsidRDefault="0094324E" w:rsidP="0938CE9F">
      <w:pPr>
        <w:spacing w:after="0" w:line="240" w:lineRule="auto"/>
        <w:rPr>
          <w:sz w:val="24"/>
          <w:szCs w:val="24"/>
        </w:rPr>
      </w:pPr>
    </w:p>
    <w:p w:rsidR="0094324E" w:rsidRDefault="0094324E" w:rsidP="71D70FF2">
      <w:pPr>
        <w:spacing w:after="0" w:line="240" w:lineRule="auto"/>
        <w:rPr>
          <w:sz w:val="24"/>
          <w:szCs w:val="24"/>
        </w:rPr>
      </w:pPr>
    </w:p>
    <w:p w:rsidR="0094324E" w:rsidRDefault="0094324E" w:rsidP="4213331C">
      <w:pPr>
        <w:spacing w:after="0" w:line="240" w:lineRule="auto"/>
        <w:rPr>
          <w:sz w:val="24"/>
          <w:szCs w:val="24"/>
        </w:rPr>
      </w:pPr>
    </w:p>
    <w:p w:rsidR="0094324E" w:rsidRDefault="0094324E" w:rsidP="00E50F3F">
      <w:pPr>
        <w:autoSpaceDE w:val="0"/>
        <w:adjustRightInd w:val="0"/>
        <w:spacing w:after="0" w:line="240" w:lineRule="auto"/>
        <w:rPr>
          <w:rFonts w:cs="Calibri"/>
          <w:sz w:val="24"/>
          <w:szCs w:val="24"/>
        </w:rPr>
      </w:pPr>
    </w:p>
    <w:p w:rsidR="0094324E" w:rsidRDefault="0094324E" w:rsidP="00E50F3F">
      <w:pPr>
        <w:autoSpaceDE w:val="0"/>
        <w:adjustRightInd w:val="0"/>
        <w:spacing w:after="0" w:line="240" w:lineRule="auto"/>
        <w:rPr>
          <w:b/>
          <w:bCs/>
        </w:rPr>
      </w:pPr>
    </w:p>
    <w:p w:rsidR="0094324E" w:rsidRDefault="0094324E" w:rsidP="00E50F3F">
      <w:pPr>
        <w:autoSpaceDE w:val="0"/>
        <w:adjustRightInd w:val="0"/>
        <w:spacing w:after="0" w:line="240" w:lineRule="auto"/>
        <w:rPr>
          <w:b/>
          <w:bCs/>
        </w:rPr>
      </w:pPr>
    </w:p>
    <w:p w:rsidR="0094324E" w:rsidRDefault="0094324E" w:rsidP="00E50F3F">
      <w:pPr>
        <w:autoSpaceDE w:val="0"/>
        <w:adjustRightInd w:val="0"/>
        <w:spacing w:after="0" w:line="240" w:lineRule="auto"/>
        <w:rPr>
          <w:rStyle w:val="Hyperlink"/>
        </w:rPr>
      </w:pPr>
    </w:p>
    <w:p w:rsidR="0094324E" w:rsidRDefault="0094324E" w:rsidP="00E50F3F">
      <w:pPr>
        <w:autoSpaceDE w:val="0"/>
        <w:adjustRightInd w:val="0"/>
        <w:spacing w:after="0" w:line="240" w:lineRule="auto"/>
        <w:rPr>
          <w:rStyle w:val="Hyperlink"/>
          <w:rFonts w:cs="Calibri"/>
          <w:sz w:val="24"/>
          <w:szCs w:val="24"/>
        </w:rPr>
      </w:pPr>
    </w:p>
    <w:p w:rsidR="0094324E" w:rsidRDefault="0094324E" w:rsidP="00E50F3F">
      <w:pPr>
        <w:tabs>
          <w:tab w:val="left" w:pos="7371"/>
        </w:tabs>
        <w:spacing w:after="0" w:line="240" w:lineRule="auto"/>
        <w:rPr>
          <w:rFonts w:ascii="Fira Sans Book" w:hAnsi="Fira Sans Book" w:cs="Arial"/>
        </w:rPr>
      </w:pPr>
    </w:p>
    <w:p w:rsidR="0094324E" w:rsidRDefault="0094324E" w:rsidP="00E50F3F">
      <w:pPr>
        <w:tabs>
          <w:tab w:val="left" w:pos="7371"/>
        </w:tabs>
        <w:spacing w:after="0" w:line="240" w:lineRule="auto"/>
        <w:rPr>
          <w:rFonts w:ascii="Fira Sans Book" w:hAnsi="Fira Sans Book" w:cs="Arial"/>
        </w:rPr>
      </w:pPr>
    </w:p>
    <w:p w:rsidR="0094324E" w:rsidRDefault="0094324E" w:rsidP="00E50F3F">
      <w:pPr>
        <w:spacing w:after="0" w:line="240" w:lineRule="auto"/>
        <w:rPr>
          <w:rFonts w:ascii="Fira Sans Book" w:hAnsi="Fira Sans Book" w:cs="Arial"/>
        </w:rPr>
      </w:pPr>
    </w:p>
    <w:p w:rsidR="0094324E" w:rsidRDefault="0094324E" w:rsidP="00E50F3F">
      <w:pPr>
        <w:spacing w:after="0" w:line="240" w:lineRule="auto"/>
        <w:rPr>
          <w:rFonts w:ascii="Fira Sans Book" w:hAnsi="Fira Sans Book" w:cs="Arial"/>
        </w:rPr>
      </w:pPr>
    </w:p>
    <w:p w:rsidR="0094324E" w:rsidRDefault="0094324E" w:rsidP="00E50F3F">
      <w:pPr>
        <w:spacing w:after="0" w:line="240" w:lineRule="auto"/>
        <w:rPr>
          <w:rFonts w:ascii="Fira Sans Book" w:hAnsi="Fira Sans Book" w:cs="Arial"/>
        </w:rPr>
      </w:pPr>
    </w:p>
    <w:p w:rsidR="0094324E" w:rsidRDefault="0094324E" w:rsidP="00E50F3F">
      <w:pPr>
        <w:spacing w:after="0" w:line="240" w:lineRule="auto"/>
        <w:rPr>
          <w:rFonts w:ascii="Fira Sans Book" w:hAnsi="Fira Sans Book" w:cs="Arial"/>
        </w:rPr>
      </w:pPr>
    </w:p>
    <w:p w:rsidR="0094324E" w:rsidRDefault="0094324E" w:rsidP="00E50F3F">
      <w:pPr>
        <w:spacing w:after="0" w:line="240" w:lineRule="auto"/>
        <w:rPr>
          <w:rFonts w:ascii="Fira Sans Book" w:hAnsi="Fira Sans Book" w:cs="Arial"/>
        </w:rPr>
      </w:pPr>
    </w:p>
    <w:p w:rsidR="0094324E" w:rsidRDefault="0094324E" w:rsidP="00405465">
      <w:pPr>
        <w:tabs>
          <w:tab w:val="left" w:pos="7371"/>
        </w:tabs>
        <w:rPr>
          <w:rFonts w:ascii="Arial" w:hAnsi="Arial" w:cs="Arial"/>
        </w:rPr>
      </w:pPr>
    </w:p>
    <w:p w:rsidR="0094324E" w:rsidRDefault="0094324E" w:rsidP="00240708">
      <w:pPr>
        <w:tabs>
          <w:tab w:val="left" w:pos="7371"/>
        </w:tabs>
        <w:rPr>
          <w:rFonts w:ascii="Fira Sans Book" w:hAnsi="Fira Sans Book" w:cs="Arial"/>
        </w:rPr>
      </w:pPr>
      <w:r>
        <w:rPr>
          <w:rFonts w:ascii="Arial" w:hAnsi="Arial" w:cs="Arial"/>
        </w:rPr>
        <w:t xml:space="preserve">     </w:t>
      </w:r>
      <w:r>
        <w:rPr>
          <w:rFonts w:ascii="Arial" w:hAnsi="Arial" w:cs="Arial"/>
        </w:rPr>
        <w:tab/>
      </w:r>
    </w:p>
    <w:p w:rsidR="0094324E" w:rsidRDefault="0094324E" w:rsidP="00405465">
      <w:pPr>
        <w:tabs>
          <w:tab w:val="left" w:pos="7371"/>
        </w:tabs>
        <w:rPr>
          <w:rFonts w:ascii="Fira Sans Book" w:hAnsi="Fira Sans Book" w:cs="Arial"/>
        </w:rPr>
      </w:pPr>
    </w:p>
    <w:p w:rsidR="0094324E" w:rsidRDefault="0094324E" w:rsidP="001C0904">
      <w:pPr>
        <w:tabs>
          <w:tab w:val="left" w:pos="7371"/>
        </w:tabs>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Default="0094324E" w:rsidP="00C94543">
      <w:pPr>
        <w:rPr>
          <w:rFonts w:ascii="Fira Sans Book" w:hAnsi="Fira Sans Book" w:cs="Arial"/>
        </w:rPr>
      </w:pPr>
    </w:p>
    <w:p w:rsidR="0094324E" w:rsidRPr="00C94543" w:rsidRDefault="0094324E" w:rsidP="00C94543">
      <w:pPr>
        <w:rPr>
          <w:rFonts w:ascii="Arial" w:hAnsi="Arial" w:cs="Arial"/>
        </w:rPr>
      </w:pPr>
    </w:p>
    <w:sectPr w:rsidR="0094324E" w:rsidRPr="00C94543" w:rsidSect="000D114C">
      <w:headerReference w:type="even" r:id="rId7"/>
      <w:headerReference w:type="default" r:id="rId8"/>
      <w:footerReference w:type="even" r:id="rId9"/>
      <w:footerReference w:type="default" r:id="rId10"/>
      <w:headerReference w:type="first" r:id="rId11"/>
      <w:footerReference w:type="first" r:id="rId12"/>
      <w:pgSz w:w="11906" w:h="16838" w:code="9"/>
      <w:pgMar w:top="1417" w:right="1134" w:bottom="1134" w:left="1134" w:header="102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24E" w:rsidRDefault="0094324E" w:rsidP="00263835">
      <w:pPr>
        <w:spacing w:after="0" w:line="240" w:lineRule="auto"/>
      </w:pPr>
      <w:r>
        <w:separator/>
      </w:r>
    </w:p>
  </w:endnote>
  <w:endnote w:type="continuationSeparator" w:id="0">
    <w:p w:rsidR="0094324E" w:rsidRDefault="0094324E" w:rsidP="00263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ira Sans Book">
    <w:altName w:val="Cambria Math"/>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pPr>
      <w:pStyle w:val="Footer"/>
      <w:jc w:val="right"/>
    </w:pPr>
    <w:fldSimple w:instr="PAGE   \* MERGEFORMAT">
      <w:r>
        <w:rPr>
          <w:noProof/>
        </w:rPr>
        <w:t>2</w:t>
      </w:r>
    </w:fldSimple>
  </w:p>
  <w:p w:rsidR="0094324E" w:rsidRDefault="0094324E" w:rsidP="00E14FF0">
    <w:pPr>
      <w:pStyle w:val="Footer"/>
      <w:ind w:left="-680"/>
    </w:pPr>
    <w:r>
      <w:rPr>
        <w:noProof/>
        <w:lang w:eastAsia="it-IT"/>
      </w:rPr>
      <w:pict>
        <v:shapetype id="_x0000_t202" coordsize="21600,21600" o:spt="202" path="m,l,21600r21600,l21600,xe">
          <v:stroke joinstyle="miter"/>
          <v:path gradientshapeok="t" o:connecttype="rect"/>
        </v:shapetype>
        <v:shape id="Titolo 1" o:spid="_x0000_s2050" type="#_x0000_t202" style="position:absolute;left:0;text-align:left;margin-left:474.35pt;margin-top:1.95pt;width:31.25pt;height:3.6pt;rotation:-90;z-index:25165926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" fillcolor="#e73c32" stroked="f">
          <v:path arrowok="t"/>
        </v:shape>
      </w:pict>
    </w:r>
  </w:p>
  <w:p w:rsidR="0094324E" w:rsidRDefault="0094324E" w:rsidP="00E14FF0">
    <w:pPr>
      <w:pStyle w:val="Footer"/>
      <w:ind w:left="-680"/>
    </w:pPr>
  </w:p>
  <w:p w:rsidR="0094324E" w:rsidRDefault="0094324E" w:rsidP="00E14FF0">
    <w:pPr>
      <w:pStyle w:val="Footer"/>
      <w:ind w:left="-680"/>
    </w:pPr>
  </w:p>
  <w:p w:rsidR="0094324E" w:rsidRDefault="0094324E" w:rsidP="00E14FF0">
    <w:pPr>
      <w:pStyle w:val="Footer"/>
      <w:ind w:left="-6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pPr>
      <w:pStyle w:val="Footer"/>
      <w:rPr>
        <w:rFonts w:ascii="Fira Sans Book" w:hAnsi="Fira Sans Book"/>
        <w:b/>
        <w:bCs/>
        <w:sz w:val="18"/>
        <w:szCs w:val="18"/>
      </w:rPr>
    </w:pPr>
  </w:p>
  <w:p w:rsidR="0094324E" w:rsidRDefault="0094324E">
    <w:pPr>
      <w:pStyle w:val="Footer"/>
      <w:rPr>
        <w:rFonts w:ascii="Fira Sans Book" w:hAnsi="Fira Sans Book"/>
        <w:b/>
        <w:bCs/>
        <w:sz w:val="18"/>
        <w:szCs w:val="18"/>
      </w:rPr>
    </w:pPr>
    <w:r>
      <w:rPr>
        <w:noProof/>
        <w:lang w:eastAsia="it-IT"/>
      </w:rPr>
      <w:pict>
        <v:line id="Connettore 1 10" o:spid="_x0000_s2052" style="position:absolute;z-index:251658240;visibility:visible" from="0,5.1pt" to="52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strokecolor="red" strokeweight=".5pt">
          <v:stroke joinstyle="miter"/>
        </v:line>
      </w:pict>
    </w:r>
  </w:p>
  <w:p w:rsidR="0094324E" w:rsidRDefault="0094324E">
    <w:pPr>
      <w:pStyle w:val="Footer"/>
      <w:rPr>
        <w:rFonts w:ascii="Fira Sans Book" w:hAnsi="Fira Sans Book"/>
        <w:b/>
        <w:bCs/>
        <w:sz w:val="18"/>
        <w:szCs w:val="18"/>
      </w:rPr>
    </w:pPr>
    <w:r>
      <w:rPr>
        <w:rFonts w:ascii="Fira Sans Book" w:hAnsi="Fira Sans Book"/>
        <w:b/>
        <w:bCs/>
        <w:sz w:val="18"/>
        <w:szCs w:val="18"/>
      </w:rPr>
      <w:t>SE</w:t>
    </w:r>
    <w:r w:rsidRPr="0009308A">
      <w:rPr>
        <w:rFonts w:ascii="Fira Sans Book" w:hAnsi="Fira Sans Book"/>
        <w:b/>
        <w:bCs/>
        <w:sz w:val="18"/>
        <w:szCs w:val="18"/>
      </w:rPr>
      <w:t>DE LEGALE</w:t>
    </w:r>
    <w:r>
      <w:rPr>
        <w:rFonts w:ascii="Fira Sans Book" w:hAnsi="Fira Sans Book"/>
        <w:b/>
        <w:bCs/>
        <w:sz w:val="18"/>
        <w:szCs w:val="18"/>
      </w:rPr>
      <w:tab/>
      <w:t xml:space="preserve">                                                                                       CENTRO PER L’IMPIEGO</w:t>
    </w:r>
  </w:p>
  <w:p w:rsidR="0094324E" w:rsidRDefault="0094324E">
    <w:pPr>
      <w:pStyle w:val="Footer"/>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Pr>
        <w:rFonts w:ascii="Fira Sans Book" w:hAnsi="Fira Sans Book"/>
        <w:sz w:val="18"/>
        <w:szCs w:val="18"/>
      </w:rPr>
      <w:tab/>
      <w:t xml:space="preserve">                                                                                 Via San Martino 4 - Melzo (Mi)</w:t>
    </w:r>
  </w:p>
  <w:p w:rsidR="0094324E" w:rsidRPr="003F4A6F" w:rsidRDefault="0094324E">
    <w:pPr>
      <w:pStyle w:val="Footer"/>
      <w:rPr>
        <w:rFonts w:ascii="Fira Sans Book" w:hAnsi="Fira Sans Book"/>
        <w:color w:val="0563C1"/>
        <w:sz w:val="18"/>
        <w:szCs w:val="18"/>
        <w:lang w:val="en-GB"/>
      </w:rPr>
    </w:pPr>
    <w:r w:rsidRPr="003F4A6F">
      <w:rPr>
        <w:rFonts w:ascii="Fira Sans Book" w:hAnsi="Fira Sans Book"/>
        <w:sz w:val="18"/>
        <w:szCs w:val="18"/>
        <w:lang w:val="en-GB"/>
      </w:rPr>
      <w:t xml:space="preserve">Tel 02 77404141 – </w:t>
    </w:r>
    <w:hyperlink r:id="rId1" w:history="1">
      <w:r w:rsidRPr="003F4A6F">
        <w:rPr>
          <w:rFonts w:ascii="Fira Sans Book" w:hAnsi="Fira Sans Book"/>
          <w:sz w:val="18"/>
          <w:szCs w:val="18"/>
          <w:lang w:val="en-GB"/>
        </w:rPr>
        <w:t>protocollo@afolmet.it</w:t>
      </w:r>
    </w:hyperlink>
    <w:r w:rsidRPr="003F4A6F">
      <w:rPr>
        <w:rStyle w:val="Hyperlink"/>
        <w:rFonts w:ascii="Fira Sans Book" w:hAnsi="Fira Sans Book"/>
        <w:sz w:val="18"/>
        <w:szCs w:val="18"/>
        <w:u w:val="none"/>
        <w:lang w:val="en-GB"/>
      </w:rPr>
      <w:tab/>
    </w:r>
    <w:r w:rsidRPr="003F4A6F">
      <w:rPr>
        <w:rStyle w:val="Hyperlink"/>
        <w:rFonts w:ascii="Fira Sans Book" w:hAnsi="Fira Sans Book"/>
        <w:sz w:val="18"/>
        <w:szCs w:val="18"/>
        <w:u w:val="none"/>
        <w:lang w:val="en-GB"/>
      </w:rPr>
      <w:tab/>
    </w:r>
    <w:r w:rsidRPr="003F4A6F">
      <w:rPr>
        <w:rFonts w:ascii="Fira Sans Book" w:hAnsi="Fira Sans Book"/>
        <w:sz w:val="18"/>
        <w:szCs w:val="18"/>
        <w:lang w:val="en-GB"/>
      </w:rPr>
      <w:t>Tel 02 95529711 – centroimpiego.melzo@afolmet.it</w:t>
    </w:r>
  </w:p>
  <w:p w:rsidR="0094324E" w:rsidRPr="00D522F5" w:rsidRDefault="0094324E">
    <w:pPr>
      <w:pStyle w:val="Footer"/>
      <w:rPr>
        <w:rFonts w:ascii="Fira Sans Book" w:hAnsi="Fira Sans Book"/>
        <w:sz w:val="18"/>
        <w:szCs w:val="18"/>
      </w:rPr>
    </w:pPr>
    <w:r w:rsidRPr="00D522F5">
      <w:rPr>
        <w:rFonts w:ascii="Fira Sans Book" w:hAnsi="Fira Sans Book"/>
        <w:sz w:val="18"/>
        <w:szCs w:val="18"/>
      </w:rPr>
      <w:t>P.IVA 08928300964</w:t>
    </w:r>
    <w:r>
      <w:rPr>
        <w:rFonts w:ascii="Fira Sans Book" w:hAnsi="Fira Sans Book"/>
        <w:sz w:val="18"/>
        <w:szCs w:val="18"/>
      </w:rPr>
      <w:tab/>
      <w:t xml:space="preserve">                                                                                </w:t>
    </w:r>
    <w:r w:rsidRPr="00D522F5">
      <w:rPr>
        <w:rFonts w:ascii="Fira Sans Book" w:hAnsi="Fira Sans Book"/>
        <w:sz w:val="18"/>
        <w:szCs w:val="18"/>
      </w:rPr>
      <w:t>P.IVA 08928300964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24E" w:rsidRDefault="0094324E" w:rsidP="00263835">
      <w:pPr>
        <w:spacing w:after="0" w:line="240" w:lineRule="auto"/>
      </w:pPr>
      <w:r>
        <w:separator/>
      </w:r>
    </w:p>
  </w:footnote>
  <w:footnote w:type="continuationSeparator" w:id="0">
    <w:p w:rsidR="0094324E" w:rsidRDefault="0094324E" w:rsidP="00263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rsidP="00E14FF0">
    <w:pPr>
      <w:pStyle w:val="Header"/>
      <w:ind w:left="-680"/>
    </w:pPr>
    <w:r w:rsidRPr="00150DCC">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i1026" type="#_x0000_t75" style="width:601.5pt;height:96.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rsidP="00033213">
    <w:pPr>
      <w:pStyle w:val="Header"/>
      <w:tabs>
        <w:tab w:val="clear" w:pos="4819"/>
        <w:tab w:val="clear" w:pos="9638"/>
        <w:tab w:val="left" w:pos="7600"/>
      </w:tabs>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2049" type="#_x0000_t75" style="position:absolute;margin-left:431.8pt;margin-top:-16.25pt;width:69pt;height:49.6pt;z-index:251656192;visibility:visible">
          <v:imagedata r:id="rId1" o:title=""/>
        </v:shape>
      </w:pict>
    </w:r>
  </w:p>
  <w:p w:rsidR="0094324E" w:rsidRDefault="0094324E" w:rsidP="009C3AC5">
    <w:pPr>
      <w:pStyle w:val="Header"/>
      <w:tabs>
        <w:tab w:val="clear" w:pos="4819"/>
        <w:tab w:val="clear" w:pos="9638"/>
        <w:tab w:val="left" w:pos="7600"/>
      </w:tabs>
      <w:ind w:left="-680"/>
    </w:pPr>
  </w:p>
  <w:p w:rsidR="0094324E" w:rsidRDefault="0094324E" w:rsidP="0001229D">
    <w:pPr>
      <w:pStyle w:val="Header"/>
      <w:tabs>
        <w:tab w:val="clear" w:pos="4819"/>
        <w:tab w:val="clear" w:pos="9638"/>
        <w:tab w:val="left" w:pos="6749"/>
      </w:tabs>
      <w:ind w:left="-680"/>
    </w:pPr>
    <w:r>
      <w:tab/>
    </w:r>
  </w:p>
  <w:p w:rsidR="0094324E" w:rsidRDefault="0094324E" w:rsidP="0001229D">
    <w:pPr>
      <w:pStyle w:val="Header"/>
      <w:tabs>
        <w:tab w:val="clear" w:pos="4819"/>
        <w:tab w:val="clear" w:pos="9638"/>
        <w:tab w:val="left" w:pos="6749"/>
      </w:tabs>
      <w:ind w:left="-6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4E" w:rsidRDefault="0094324E">
    <w:pPr>
      <w:pStyle w:val="Head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2051" type="#_x0000_t75" style="position:absolute;margin-left:340.7pt;margin-top:-20.65pt;width:178pt;height:48.95pt;z-index:251657216;visibility:visible">
          <v:imagedata r:id="rId1" o:title="" croptop="20327f" cropbottom="18129f" cropleft="4338f" cropright="2941f"/>
        </v:shape>
      </w:pict>
    </w:r>
  </w:p>
  <w:p w:rsidR="0094324E" w:rsidRDefault="0094324E" w:rsidP="004B529C">
    <w:pPr>
      <w:pStyle w:val="Header"/>
      <w:ind w:left="-680"/>
    </w:pPr>
  </w:p>
  <w:p w:rsidR="0094324E" w:rsidRDefault="0094324E" w:rsidP="004B529C">
    <w:pPr>
      <w:pStyle w:val="Header"/>
      <w:ind w:left="-680"/>
    </w:pPr>
  </w:p>
  <w:p w:rsidR="0094324E" w:rsidRDefault="0094324E" w:rsidP="004B529C">
    <w:pPr>
      <w:pStyle w:val="Header"/>
      <w:ind w:left="-68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3835"/>
    <w:rsid w:val="00011F27"/>
    <w:rsid w:val="0001229D"/>
    <w:rsid w:val="00016B6B"/>
    <w:rsid w:val="00033213"/>
    <w:rsid w:val="00060065"/>
    <w:rsid w:val="0009308A"/>
    <w:rsid w:val="000A326E"/>
    <w:rsid w:val="000D114C"/>
    <w:rsid w:val="000D7091"/>
    <w:rsid w:val="00130FF7"/>
    <w:rsid w:val="00150BB1"/>
    <w:rsid w:val="00150DCC"/>
    <w:rsid w:val="00156711"/>
    <w:rsid w:val="001A675D"/>
    <w:rsid w:val="001C0904"/>
    <w:rsid w:val="00213E32"/>
    <w:rsid w:val="002141BA"/>
    <w:rsid w:val="00233459"/>
    <w:rsid w:val="00240708"/>
    <w:rsid w:val="00241867"/>
    <w:rsid w:val="00263835"/>
    <w:rsid w:val="002713B4"/>
    <w:rsid w:val="0028516D"/>
    <w:rsid w:val="002B4F47"/>
    <w:rsid w:val="002C4892"/>
    <w:rsid w:val="00302FA4"/>
    <w:rsid w:val="00334CCB"/>
    <w:rsid w:val="00334F7C"/>
    <w:rsid w:val="003541F8"/>
    <w:rsid w:val="00384563"/>
    <w:rsid w:val="00395384"/>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841441"/>
    <w:rsid w:val="00884C10"/>
    <w:rsid w:val="00925461"/>
    <w:rsid w:val="0094069B"/>
    <w:rsid w:val="0094324E"/>
    <w:rsid w:val="00991154"/>
    <w:rsid w:val="00992657"/>
    <w:rsid w:val="009C3AC5"/>
    <w:rsid w:val="009E7BFB"/>
    <w:rsid w:val="00A27F14"/>
    <w:rsid w:val="00A973D9"/>
    <w:rsid w:val="00B14557"/>
    <w:rsid w:val="00B341E7"/>
    <w:rsid w:val="00B654FC"/>
    <w:rsid w:val="00C4659E"/>
    <w:rsid w:val="00C801DB"/>
    <w:rsid w:val="00C94543"/>
    <w:rsid w:val="00CD27F6"/>
    <w:rsid w:val="00CE314C"/>
    <w:rsid w:val="00CF634A"/>
    <w:rsid w:val="00D05197"/>
    <w:rsid w:val="00D07143"/>
    <w:rsid w:val="00D12026"/>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D3042F"/>
    <w:rsid w:val="01EF573E"/>
    <w:rsid w:val="027EF110"/>
    <w:rsid w:val="02E31BC7"/>
    <w:rsid w:val="034020CD"/>
    <w:rsid w:val="0354A5F3"/>
    <w:rsid w:val="0398E8AD"/>
    <w:rsid w:val="052CDE6E"/>
    <w:rsid w:val="05545BBF"/>
    <w:rsid w:val="05B04D18"/>
    <w:rsid w:val="05B72843"/>
    <w:rsid w:val="07491132"/>
    <w:rsid w:val="076085B9"/>
    <w:rsid w:val="08101C06"/>
    <w:rsid w:val="088730D6"/>
    <w:rsid w:val="0938CE9F"/>
    <w:rsid w:val="09C273B9"/>
    <w:rsid w:val="0A0C238F"/>
    <w:rsid w:val="0ABC87CD"/>
    <w:rsid w:val="0AD42EAF"/>
    <w:rsid w:val="0B054091"/>
    <w:rsid w:val="0B3EBC1E"/>
    <w:rsid w:val="0B7DC102"/>
    <w:rsid w:val="0BB0ECFA"/>
    <w:rsid w:val="0C157FDB"/>
    <w:rsid w:val="0C6EC7EC"/>
    <w:rsid w:val="0C72849C"/>
    <w:rsid w:val="0C89FE0D"/>
    <w:rsid w:val="0CBDE1AC"/>
    <w:rsid w:val="0CCCEF6C"/>
    <w:rsid w:val="0E09FECD"/>
    <w:rsid w:val="0E25CE6E"/>
    <w:rsid w:val="0EA955BC"/>
    <w:rsid w:val="0F0480FD"/>
    <w:rsid w:val="0F26FCBE"/>
    <w:rsid w:val="0F28E0C4"/>
    <w:rsid w:val="0F29995E"/>
    <w:rsid w:val="0F786D75"/>
    <w:rsid w:val="0F82E165"/>
    <w:rsid w:val="117BFF40"/>
    <w:rsid w:val="1204F2EB"/>
    <w:rsid w:val="12F93F91"/>
    <w:rsid w:val="132D19CE"/>
    <w:rsid w:val="1331DE9A"/>
    <w:rsid w:val="141353B8"/>
    <w:rsid w:val="148C5F3C"/>
    <w:rsid w:val="1554585D"/>
    <w:rsid w:val="15CB5BBE"/>
    <w:rsid w:val="166F55BC"/>
    <w:rsid w:val="169E7154"/>
    <w:rsid w:val="16E9F124"/>
    <w:rsid w:val="16F30F5C"/>
    <w:rsid w:val="170B7AE9"/>
    <w:rsid w:val="175C75E5"/>
    <w:rsid w:val="17CE0072"/>
    <w:rsid w:val="1843CF54"/>
    <w:rsid w:val="188FB929"/>
    <w:rsid w:val="18D5C7BA"/>
    <w:rsid w:val="18ED75B9"/>
    <w:rsid w:val="199320B7"/>
    <w:rsid w:val="19CDADCD"/>
    <w:rsid w:val="1A5839ED"/>
    <w:rsid w:val="1A7C16B9"/>
    <w:rsid w:val="1AB81810"/>
    <w:rsid w:val="1B443167"/>
    <w:rsid w:val="1B50FA92"/>
    <w:rsid w:val="1B53F8FF"/>
    <w:rsid w:val="1B59B816"/>
    <w:rsid w:val="1BA99C2C"/>
    <w:rsid w:val="1C85BACC"/>
    <w:rsid w:val="1C8EE700"/>
    <w:rsid w:val="1CBAD3B7"/>
    <w:rsid w:val="1D296E01"/>
    <w:rsid w:val="1D555884"/>
    <w:rsid w:val="1DE69932"/>
    <w:rsid w:val="1DE965E8"/>
    <w:rsid w:val="1EA11EF0"/>
    <w:rsid w:val="1F16FF93"/>
    <w:rsid w:val="1F4EAEDA"/>
    <w:rsid w:val="202E7D01"/>
    <w:rsid w:val="20510D2C"/>
    <w:rsid w:val="208DDADA"/>
    <w:rsid w:val="20D3AA3C"/>
    <w:rsid w:val="20D474F7"/>
    <w:rsid w:val="20ECFC3A"/>
    <w:rsid w:val="20FAFC86"/>
    <w:rsid w:val="216690F9"/>
    <w:rsid w:val="2183CD69"/>
    <w:rsid w:val="21B7EFFA"/>
    <w:rsid w:val="21C68039"/>
    <w:rsid w:val="21C710E5"/>
    <w:rsid w:val="21F26F8E"/>
    <w:rsid w:val="229FC511"/>
    <w:rsid w:val="22F63AFE"/>
    <w:rsid w:val="23348D3D"/>
    <w:rsid w:val="23C4BE60"/>
    <w:rsid w:val="23F855AF"/>
    <w:rsid w:val="2480D088"/>
    <w:rsid w:val="24C49887"/>
    <w:rsid w:val="24F5521F"/>
    <w:rsid w:val="251098B1"/>
    <w:rsid w:val="26EF636F"/>
    <w:rsid w:val="2772E9F4"/>
    <w:rsid w:val="27D3FB4F"/>
    <w:rsid w:val="281561A6"/>
    <w:rsid w:val="2817252A"/>
    <w:rsid w:val="283A42F9"/>
    <w:rsid w:val="28ACD59E"/>
    <w:rsid w:val="2A7990D5"/>
    <w:rsid w:val="2B25030C"/>
    <w:rsid w:val="2B865F26"/>
    <w:rsid w:val="2C6F0775"/>
    <w:rsid w:val="2C814943"/>
    <w:rsid w:val="2CA91A0A"/>
    <w:rsid w:val="2D317220"/>
    <w:rsid w:val="2DC02B22"/>
    <w:rsid w:val="2DE7FA0F"/>
    <w:rsid w:val="2E14ECF9"/>
    <w:rsid w:val="2E7B12D2"/>
    <w:rsid w:val="2F4B40A8"/>
    <w:rsid w:val="2F56799A"/>
    <w:rsid w:val="300C2286"/>
    <w:rsid w:val="3029BDD1"/>
    <w:rsid w:val="304FB07F"/>
    <w:rsid w:val="3201769C"/>
    <w:rsid w:val="3333C6BA"/>
    <w:rsid w:val="33511734"/>
    <w:rsid w:val="33887993"/>
    <w:rsid w:val="33CF2B08"/>
    <w:rsid w:val="33F73B43"/>
    <w:rsid w:val="341AD39B"/>
    <w:rsid w:val="346BCAFD"/>
    <w:rsid w:val="34B2BCF5"/>
    <w:rsid w:val="34CEACBF"/>
    <w:rsid w:val="36846133"/>
    <w:rsid w:val="36995204"/>
    <w:rsid w:val="36F35E63"/>
    <w:rsid w:val="370E0A24"/>
    <w:rsid w:val="372AA02A"/>
    <w:rsid w:val="37426ABB"/>
    <w:rsid w:val="37D63BE2"/>
    <w:rsid w:val="3873E328"/>
    <w:rsid w:val="38C540DA"/>
    <w:rsid w:val="38C9698B"/>
    <w:rsid w:val="3919FA43"/>
    <w:rsid w:val="3A225B12"/>
    <w:rsid w:val="3A45000B"/>
    <w:rsid w:val="3A4AFB48"/>
    <w:rsid w:val="3A53721F"/>
    <w:rsid w:val="3A876D82"/>
    <w:rsid w:val="3AE755A2"/>
    <w:rsid w:val="3BA3F198"/>
    <w:rsid w:val="3BCEFB4A"/>
    <w:rsid w:val="3BFCBB50"/>
    <w:rsid w:val="3C1B65F1"/>
    <w:rsid w:val="3CD13FF4"/>
    <w:rsid w:val="3CE3571C"/>
    <w:rsid w:val="3D2E7D7D"/>
    <w:rsid w:val="3D42BE92"/>
    <w:rsid w:val="3DA1CC0B"/>
    <w:rsid w:val="3DE9790C"/>
    <w:rsid w:val="3E075356"/>
    <w:rsid w:val="3E73721D"/>
    <w:rsid w:val="3EC56696"/>
    <w:rsid w:val="3F6807A7"/>
    <w:rsid w:val="3F81FB53"/>
    <w:rsid w:val="3FB505E1"/>
    <w:rsid w:val="40A7B45D"/>
    <w:rsid w:val="412A6EF2"/>
    <w:rsid w:val="4154594A"/>
    <w:rsid w:val="4158261C"/>
    <w:rsid w:val="419D6FB8"/>
    <w:rsid w:val="4213331C"/>
    <w:rsid w:val="429BF31A"/>
    <w:rsid w:val="42AE6CFD"/>
    <w:rsid w:val="42B5864F"/>
    <w:rsid w:val="42F778E6"/>
    <w:rsid w:val="435C96F1"/>
    <w:rsid w:val="44057D73"/>
    <w:rsid w:val="4492C172"/>
    <w:rsid w:val="44F8A895"/>
    <w:rsid w:val="45097EC5"/>
    <w:rsid w:val="459E0091"/>
    <w:rsid w:val="470F6A64"/>
    <w:rsid w:val="48007C2B"/>
    <w:rsid w:val="482880DD"/>
    <w:rsid w:val="486DE86D"/>
    <w:rsid w:val="48AEA84E"/>
    <w:rsid w:val="48AFE232"/>
    <w:rsid w:val="4961CF53"/>
    <w:rsid w:val="49D5C434"/>
    <w:rsid w:val="4A130684"/>
    <w:rsid w:val="4A21D69B"/>
    <w:rsid w:val="4A97D99D"/>
    <w:rsid w:val="4BA860FF"/>
    <w:rsid w:val="4D45A7D8"/>
    <w:rsid w:val="4D60E48C"/>
    <w:rsid w:val="4D86A317"/>
    <w:rsid w:val="4E504CAF"/>
    <w:rsid w:val="4E7DC9EA"/>
    <w:rsid w:val="4F1D9B4C"/>
    <w:rsid w:val="4FF85333"/>
    <w:rsid w:val="503BF30D"/>
    <w:rsid w:val="508947EA"/>
    <w:rsid w:val="50BD3304"/>
    <w:rsid w:val="50CF9124"/>
    <w:rsid w:val="50FF7ACC"/>
    <w:rsid w:val="5155DDF8"/>
    <w:rsid w:val="519E036F"/>
    <w:rsid w:val="51B0AF56"/>
    <w:rsid w:val="522FF8ED"/>
    <w:rsid w:val="52B65F4B"/>
    <w:rsid w:val="5359220D"/>
    <w:rsid w:val="5390121A"/>
    <w:rsid w:val="54855FCE"/>
    <w:rsid w:val="54BF9534"/>
    <w:rsid w:val="559DD67C"/>
    <w:rsid w:val="562729FE"/>
    <w:rsid w:val="56423FA3"/>
    <w:rsid w:val="56598A66"/>
    <w:rsid w:val="568F367F"/>
    <w:rsid w:val="5691996F"/>
    <w:rsid w:val="569535FE"/>
    <w:rsid w:val="57C92461"/>
    <w:rsid w:val="5878F345"/>
    <w:rsid w:val="58C63002"/>
    <w:rsid w:val="58E44DEF"/>
    <w:rsid w:val="5907F47C"/>
    <w:rsid w:val="59104ECC"/>
    <w:rsid w:val="595C9185"/>
    <w:rsid w:val="596409D3"/>
    <w:rsid w:val="59714D68"/>
    <w:rsid w:val="59898172"/>
    <w:rsid w:val="59AD15AD"/>
    <w:rsid w:val="5AE41234"/>
    <w:rsid w:val="5B0EE819"/>
    <w:rsid w:val="5BB09407"/>
    <w:rsid w:val="5BB616A1"/>
    <w:rsid w:val="5C608EFB"/>
    <w:rsid w:val="5D3F5B94"/>
    <w:rsid w:val="5D4829ED"/>
    <w:rsid w:val="5D68B896"/>
    <w:rsid w:val="5DF7B1C6"/>
    <w:rsid w:val="5E0DDAED"/>
    <w:rsid w:val="5E187B9D"/>
    <w:rsid w:val="5EF14EEB"/>
    <w:rsid w:val="5F30ECA6"/>
    <w:rsid w:val="5F4065D1"/>
    <w:rsid w:val="5FB88FE8"/>
    <w:rsid w:val="5FDE5633"/>
    <w:rsid w:val="6027FA6E"/>
    <w:rsid w:val="6051C1C0"/>
    <w:rsid w:val="60570BC5"/>
    <w:rsid w:val="60B7A363"/>
    <w:rsid w:val="60CCBD07"/>
    <w:rsid w:val="61DC399C"/>
    <w:rsid w:val="6271A331"/>
    <w:rsid w:val="62B4DF70"/>
    <w:rsid w:val="63B3E476"/>
    <w:rsid w:val="63C0C600"/>
    <w:rsid w:val="6466A1F1"/>
    <w:rsid w:val="64806613"/>
    <w:rsid w:val="64A35DCD"/>
    <w:rsid w:val="64AF8043"/>
    <w:rsid w:val="66138592"/>
    <w:rsid w:val="66DB9776"/>
    <w:rsid w:val="67328ED4"/>
    <w:rsid w:val="673D52FA"/>
    <w:rsid w:val="67B41A09"/>
    <w:rsid w:val="67DDAE34"/>
    <w:rsid w:val="67E709A1"/>
    <w:rsid w:val="684DF46A"/>
    <w:rsid w:val="688EDCD0"/>
    <w:rsid w:val="688EEF11"/>
    <w:rsid w:val="68C18AAB"/>
    <w:rsid w:val="6912189E"/>
    <w:rsid w:val="697A41EC"/>
    <w:rsid w:val="697D91A0"/>
    <w:rsid w:val="69A8193B"/>
    <w:rsid w:val="69A9EA3B"/>
    <w:rsid w:val="69C2C92C"/>
    <w:rsid w:val="69CE2324"/>
    <w:rsid w:val="69FA03B1"/>
    <w:rsid w:val="6A08C0C7"/>
    <w:rsid w:val="6AB9F891"/>
    <w:rsid w:val="6BD39F83"/>
    <w:rsid w:val="6C14C37A"/>
    <w:rsid w:val="6CAAC725"/>
    <w:rsid w:val="6CC8E512"/>
    <w:rsid w:val="6D498A08"/>
    <w:rsid w:val="6E8C2BBD"/>
    <w:rsid w:val="6EB2456B"/>
    <w:rsid w:val="6F4DB0F5"/>
    <w:rsid w:val="6F940A19"/>
    <w:rsid w:val="6FE63808"/>
    <w:rsid w:val="7003826D"/>
    <w:rsid w:val="70AD95DE"/>
    <w:rsid w:val="70BC9169"/>
    <w:rsid w:val="70C384FF"/>
    <w:rsid w:val="70EA6567"/>
    <w:rsid w:val="71549687"/>
    <w:rsid w:val="716EC598"/>
    <w:rsid w:val="71D70FF2"/>
    <w:rsid w:val="7243A822"/>
    <w:rsid w:val="72478044"/>
    <w:rsid w:val="7281AEDA"/>
    <w:rsid w:val="72C57D3B"/>
    <w:rsid w:val="7326908B"/>
    <w:rsid w:val="7382497A"/>
    <w:rsid w:val="73BC9F40"/>
    <w:rsid w:val="73CC6F29"/>
    <w:rsid w:val="73E11FA2"/>
    <w:rsid w:val="74085BA6"/>
    <w:rsid w:val="749C8623"/>
    <w:rsid w:val="7567D735"/>
    <w:rsid w:val="758DA77C"/>
    <w:rsid w:val="75A30C05"/>
    <w:rsid w:val="767DE833"/>
    <w:rsid w:val="76FC14E9"/>
    <w:rsid w:val="77367767"/>
    <w:rsid w:val="7757928A"/>
    <w:rsid w:val="77E6C0CE"/>
    <w:rsid w:val="784B3914"/>
    <w:rsid w:val="795F2D2D"/>
    <w:rsid w:val="79AAF9B4"/>
    <w:rsid w:val="7A6EF20A"/>
    <w:rsid w:val="7B46CA15"/>
    <w:rsid w:val="7B80174F"/>
    <w:rsid w:val="7CCF8ACB"/>
    <w:rsid w:val="7D74C5D5"/>
    <w:rsid w:val="7DB68C1E"/>
    <w:rsid w:val="7DED94F9"/>
    <w:rsid w:val="7E0945C3"/>
    <w:rsid w:val="7E19466B"/>
    <w:rsid w:val="7E3D9DF9"/>
    <w:rsid w:val="7EC434AD"/>
    <w:rsid w:val="7F77B616"/>
    <w:rsid w:val="7F8805FA"/>
    <w:rsid w:val="7F9252A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441"/>
    <w:pPr>
      <w:spacing w:after="160" w:line="259" w:lineRule="auto"/>
    </w:pPr>
    <w:rPr>
      <w:lang w:eastAsia="en-US"/>
    </w:rPr>
  </w:style>
  <w:style w:type="paragraph" w:styleId="Heading1">
    <w:name w:val="heading 1"/>
    <w:basedOn w:val="Normal"/>
    <w:next w:val="Normal"/>
    <w:link w:val="Heading1Char"/>
    <w:uiPriority w:val="99"/>
    <w:qFormat/>
    <w:rsid w:val="0009308A"/>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308A"/>
    <w:rPr>
      <w:rFonts w:ascii="Calibri Light" w:hAnsi="Calibri Light" w:cs="Times New Roman"/>
      <w:color w:val="2E74B5"/>
      <w:sz w:val="32"/>
      <w:szCs w:val="32"/>
    </w:rPr>
  </w:style>
  <w:style w:type="paragraph" w:styleId="Header">
    <w:name w:val="header"/>
    <w:basedOn w:val="Normal"/>
    <w:link w:val="HeaderChar"/>
    <w:uiPriority w:val="99"/>
    <w:rsid w:val="00263835"/>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263835"/>
    <w:rPr>
      <w:rFonts w:cs="Times New Roman"/>
    </w:rPr>
  </w:style>
  <w:style w:type="paragraph" w:styleId="Footer">
    <w:name w:val="footer"/>
    <w:basedOn w:val="Normal"/>
    <w:link w:val="FooterChar"/>
    <w:uiPriority w:val="99"/>
    <w:rsid w:val="00263835"/>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263835"/>
    <w:rPr>
      <w:rFonts w:cs="Times New Roman"/>
    </w:rPr>
  </w:style>
  <w:style w:type="paragraph" w:styleId="NoSpacing">
    <w:name w:val="No Spacing"/>
    <w:link w:val="NoSpacingChar"/>
    <w:uiPriority w:val="99"/>
    <w:qFormat/>
    <w:rsid w:val="0009308A"/>
    <w:rPr>
      <w:lang w:eastAsia="en-US"/>
    </w:rPr>
  </w:style>
  <w:style w:type="paragraph" w:styleId="ListParagraph">
    <w:name w:val="List Paragraph"/>
    <w:basedOn w:val="Normal"/>
    <w:uiPriority w:val="99"/>
    <w:qFormat/>
    <w:rsid w:val="0009308A"/>
    <w:pPr>
      <w:ind w:left="720"/>
      <w:contextualSpacing/>
    </w:pPr>
  </w:style>
  <w:style w:type="character" w:styleId="IntenseReference">
    <w:name w:val="Intense Reference"/>
    <w:basedOn w:val="DefaultParagraphFont"/>
    <w:uiPriority w:val="99"/>
    <w:qFormat/>
    <w:rsid w:val="0009308A"/>
    <w:rPr>
      <w:rFonts w:cs="Times New Roman"/>
      <w:b/>
      <w:bCs/>
      <w:smallCaps/>
      <w:color w:val="5B9BD5"/>
      <w:spacing w:val="5"/>
    </w:rPr>
  </w:style>
  <w:style w:type="character" w:styleId="Hyperlink">
    <w:name w:val="Hyperlink"/>
    <w:basedOn w:val="DefaultParagraphFont"/>
    <w:uiPriority w:val="99"/>
    <w:rsid w:val="009C3AC5"/>
    <w:rPr>
      <w:rFonts w:cs="Times New Roman"/>
      <w:color w:val="0563C1"/>
      <w:u w:val="single"/>
    </w:rPr>
  </w:style>
  <w:style w:type="character" w:customStyle="1" w:styleId="Menzionenonrisolta1">
    <w:name w:val="Menzione non risolta1"/>
    <w:basedOn w:val="DefaultParagraphFont"/>
    <w:uiPriority w:val="99"/>
    <w:semiHidden/>
    <w:rsid w:val="009C3AC5"/>
    <w:rPr>
      <w:rFonts w:cs="Times New Roman"/>
      <w:color w:val="605E5C"/>
      <w:shd w:val="clear" w:color="auto" w:fill="E1DFDD"/>
    </w:rPr>
  </w:style>
  <w:style w:type="paragraph" w:styleId="BalloonText">
    <w:name w:val="Balloon Text"/>
    <w:basedOn w:val="Normal"/>
    <w:link w:val="BalloonTextChar"/>
    <w:uiPriority w:val="99"/>
    <w:semiHidden/>
    <w:rsid w:val="00033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33213"/>
    <w:rPr>
      <w:rFonts w:ascii="Segoe UI" w:hAnsi="Segoe UI" w:cs="Segoe UI"/>
      <w:sz w:val="18"/>
      <w:szCs w:val="18"/>
    </w:rPr>
  </w:style>
  <w:style w:type="character" w:customStyle="1" w:styleId="NoSpacingChar">
    <w:name w:val="No Spacing Char"/>
    <w:basedOn w:val="DefaultParagraphFont"/>
    <w:link w:val="NoSpacing"/>
    <w:uiPriority w:val="99"/>
    <w:locked/>
    <w:rsid w:val="00EA4C01"/>
    <w:rPr>
      <w:rFonts w:cs="Times New Roman"/>
      <w:sz w:val="22"/>
      <w:szCs w:val="22"/>
      <w:lang w:val="it-IT" w:eastAsia="en-US" w:bidi="ar-SA"/>
    </w:rPr>
  </w:style>
  <w:style w:type="character" w:customStyle="1" w:styleId="CorpotestoCarattere">
    <w:name w:val="Corpo testo Carattere"/>
    <w:link w:val="Corpotesto1"/>
    <w:uiPriority w:val="99"/>
    <w:locked/>
    <w:rsid w:val="00E50F3F"/>
    <w:rPr>
      <w:rFonts w:ascii="Times New Roman" w:hAnsi="Times New Roman"/>
      <w:b/>
      <w:sz w:val="20"/>
      <w:lang w:eastAsia="it-IT"/>
    </w:rPr>
  </w:style>
  <w:style w:type="paragraph" w:customStyle="1" w:styleId="Corpotesto1">
    <w:name w:val="Corpo testo1"/>
    <w:basedOn w:val="Normal"/>
    <w:link w:val="CorpotestoCarattere"/>
    <w:uiPriority w:val="99"/>
    <w:rsid w:val="00E50F3F"/>
    <w:pPr>
      <w:suppressAutoHyphens/>
      <w:autoSpaceDN w:val="0"/>
      <w:spacing w:after="0" w:line="240" w:lineRule="auto"/>
    </w:pPr>
    <w:rPr>
      <w:rFonts w:ascii="Times New Roman" w:eastAsia="Times New Roman" w:hAnsi="Times New Roman"/>
      <w:b/>
      <w:sz w:val="24"/>
      <w:szCs w:val="20"/>
      <w:lang w:eastAsia="it-IT"/>
    </w:rPr>
  </w:style>
  <w:style w:type="paragraph" w:customStyle="1" w:styleId="Default">
    <w:name w:val="Default"/>
    <w:uiPriority w:val="99"/>
    <w:rsid w:val="00E50F3F"/>
    <w:pPr>
      <w:autoSpaceDE w:val="0"/>
      <w:autoSpaceDN w:val="0"/>
      <w:adjustRightInd w:val="0"/>
    </w:pPr>
    <w:rPr>
      <w:rFonts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183124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folmet.it"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7026</Words>
  <Characters>-32766</Characters>
  <Application>Microsoft Office Outlook</Application>
  <DocSecurity>0</DocSecurity>
  <Lines>0</Lines>
  <Paragraphs>0</Paragraphs>
  <ScaleCrop>false</ScaleCrop>
  <Company>Afol Metropolitana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 DI LAVORO AFOL METROPOLITANA </dc:title>
  <dc:subject/>
  <dc:creator>Dario Demi</dc:creator>
  <cp:keywords/>
  <dc:description/>
  <cp:lastModifiedBy>utente</cp:lastModifiedBy>
  <cp:revision>2</cp:revision>
  <cp:lastPrinted>2021-02-17T07:49:00Z</cp:lastPrinted>
  <dcterms:created xsi:type="dcterms:W3CDTF">2021-05-04T08:32:00Z</dcterms:created>
  <dcterms:modified xsi:type="dcterms:W3CDTF">2021-05-04T08:32:00Z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0x0101009D80C66BE88E5C4FB314FE9E84D80283</vt:lpwstr>
  </property>
</Properties>
</file>