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F06" w:rsidRDefault="00D32F06" w:rsidP="00C327B3">
      <w:pPr>
        <w:tabs>
          <w:tab w:val="left" w:pos="4830"/>
          <w:tab w:val="center" w:pos="714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D32F06" w:rsidRDefault="00D32F06" w:rsidP="00C327B3">
      <w:pPr>
        <w:tabs>
          <w:tab w:val="left" w:pos="4830"/>
          <w:tab w:val="center" w:pos="7143"/>
        </w:tabs>
        <w:rPr>
          <w:rFonts w:ascii="Arial" w:hAnsi="Arial" w:cs="Arial"/>
          <w:b/>
        </w:rPr>
      </w:pPr>
      <w:r>
        <w:object w:dxaOrig="12001" w:dyaOrig="47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30.75pt" o:ole="" fillcolor="window">
            <v:imagedata r:id="rId5" o:title=""/>
          </v:shape>
          <o:OLEObject Type="Embed" ProgID="CorelPhotoPaint.Image.9" ShapeID="_x0000_i1025" DrawAspect="Content" ObjectID="_1641032975" r:id="rId6"/>
        </w:objec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sz w:val="28"/>
          <w:szCs w:val="28"/>
        </w:rPr>
        <w:t xml:space="preserve">MENU’ AUTUNNO ESTIVO  </w:t>
      </w:r>
      <w:r w:rsidRPr="00C327B3">
        <w:rPr>
          <w:rFonts w:ascii="Arial" w:hAnsi="Arial" w:cs="Arial"/>
          <w:b/>
          <w:sz w:val="28"/>
          <w:szCs w:val="28"/>
        </w:rPr>
        <w:t xml:space="preserve"> 2019-2020</w:t>
      </w:r>
    </w:p>
    <w:p w:rsidR="00D32F06" w:rsidRDefault="00D32F06" w:rsidP="00C327B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DAL 23 MARZO 2020  AL 30 OTTOBRE   2020      </w:t>
      </w:r>
      <w:r w:rsidRPr="00F1310F">
        <w:rPr>
          <w:rFonts w:ascii="Arial" w:hAnsi="Arial" w:cs="Arial"/>
          <w:b/>
        </w:rPr>
        <w:t xml:space="preserve">SCUOLA DELL’INFANZIA E PRIMARIA </w:t>
      </w:r>
      <w:r>
        <w:rPr>
          <w:rFonts w:ascii="Arial" w:hAnsi="Arial" w:cs="Arial"/>
          <w:b/>
        </w:rPr>
        <w:t>LISCATE</w:t>
      </w:r>
    </w:p>
    <w:p w:rsidR="00D32F06" w:rsidRPr="00F1310F" w:rsidRDefault="00D32F06" w:rsidP="00C327B3">
      <w:pPr>
        <w:jc w:val="center"/>
        <w:rPr>
          <w:rFonts w:ascii="Arial" w:hAnsi="Arial" w:cs="Arial"/>
          <w:b/>
        </w:rPr>
      </w:pPr>
    </w:p>
    <w:tbl>
      <w:tblPr>
        <w:tblW w:w="1488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4"/>
        <w:gridCol w:w="2585"/>
        <w:gridCol w:w="2542"/>
        <w:gridCol w:w="2585"/>
        <w:gridCol w:w="2359"/>
        <w:gridCol w:w="2431"/>
      </w:tblGrid>
      <w:tr w:rsidR="00D32F06" w:rsidRPr="007470CB" w:rsidTr="000442A4">
        <w:tc>
          <w:tcPr>
            <w:tcW w:w="2340" w:type="dxa"/>
          </w:tcPr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5" w:type="dxa"/>
          </w:tcPr>
          <w:p w:rsidR="00D32F06" w:rsidRPr="007470CB" w:rsidRDefault="00D32F06" w:rsidP="00765A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LUNEDÌ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*</w:t>
            </w:r>
          </w:p>
        </w:tc>
        <w:tc>
          <w:tcPr>
            <w:tcW w:w="2551" w:type="dxa"/>
          </w:tcPr>
          <w:p w:rsidR="00D32F06" w:rsidRPr="007470CB" w:rsidRDefault="00D32F06" w:rsidP="00765A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MARTEDÌ</w:t>
            </w:r>
          </w:p>
        </w:tc>
        <w:tc>
          <w:tcPr>
            <w:tcW w:w="2594" w:type="dxa"/>
          </w:tcPr>
          <w:p w:rsidR="00D32F06" w:rsidRPr="007470CB" w:rsidRDefault="00D32F06" w:rsidP="00765A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MERCOLEDÌ</w:t>
            </w:r>
          </w:p>
        </w:tc>
        <w:tc>
          <w:tcPr>
            <w:tcW w:w="2367" w:type="dxa"/>
          </w:tcPr>
          <w:p w:rsidR="00D32F06" w:rsidRPr="007470CB" w:rsidRDefault="00D32F06" w:rsidP="00765A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GIOVEDÌ</w:t>
            </w:r>
          </w:p>
        </w:tc>
        <w:tc>
          <w:tcPr>
            <w:tcW w:w="2439" w:type="dxa"/>
          </w:tcPr>
          <w:p w:rsidR="00D32F06" w:rsidRPr="007470CB" w:rsidRDefault="00D32F06" w:rsidP="00765A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VENERDÌ</w:t>
            </w:r>
          </w:p>
        </w:tc>
      </w:tr>
      <w:tr w:rsidR="00D32F06" w:rsidRPr="007470CB" w:rsidTr="000442A4">
        <w:trPr>
          <w:trHeight w:val="412"/>
        </w:trPr>
        <w:tc>
          <w:tcPr>
            <w:tcW w:w="2340" w:type="dxa"/>
          </w:tcPr>
          <w:p w:rsidR="00D32F06" w:rsidRDefault="00D32F06" w:rsidP="00C327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Default="00D32F06" w:rsidP="00C327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Pr="007470CB" w:rsidRDefault="00D32F06" w:rsidP="00C327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PRIMA SETTIMANA</w:t>
            </w:r>
          </w:p>
          <w:p w:rsidR="00D32F06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32F06" w:rsidRPr="00C327B3" w:rsidRDefault="00D32F06" w:rsidP="00C327B3">
            <w:pPr>
              <w:pStyle w:val="ListParagraph"/>
              <w:ind w:left="10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5" w:type="dxa"/>
          </w:tcPr>
          <w:p w:rsidR="00D32F06" w:rsidRPr="000657F3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Pasta bio</w:t>
            </w:r>
            <w:r w:rsidRPr="000657F3">
              <w:rPr>
                <w:rFonts w:ascii="Arial" w:hAnsi="Arial" w:cs="Arial"/>
                <w:sz w:val="22"/>
                <w:szCs w:val="22"/>
              </w:rPr>
              <w:t xml:space="preserve"> al pesto</w:t>
            </w:r>
          </w:p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Crocchette di verdure e legumi</w:t>
            </w:r>
          </w:p>
          <w:p w:rsidR="00D32F06" w:rsidRPr="000657F3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Carote grattugiate</w:t>
            </w:r>
          </w:p>
          <w:p w:rsidR="00D32F06" w:rsidRPr="000657F3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0657F3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Yogurt </w:t>
            </w:r>
            <w:r w:rsidRPr="000657F3">
              <w:rPr>
                <w:rFonts w:ascii="Arial" w:hAnsi="Arial" w:cs="Arial"/>
                <w:sz w:val="22"/>
                <w:szCs w:val="22"/>
              </w:rPr>
              <w:t xml:space="preserve"> bio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Crema di carote e crostini</w:t>
            </w:r>
          </w:p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Hamburger di tacchino</w:t>
            </w:r>
          </w:p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Pomodori insalata</w:t>
            </w:r>
          </w:p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Pane integrale</w:t>
            </w:r>
          </w:p>
          <w:p w:rsidR="00D32F06" w:rsidRPr="000657F3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Frutta fresca bio</w:t>
            </w:r>
          </w:p>
        </w:tc>
        <w:tc>
          <w:tcPr>
            <w:tcW w:w="2594" w:type="dxa"/>
          </w:tcPr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Fusilli bio al pomodoro bio</w:t>
            </w:r>
          </w:p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Platessa impanata al forno</w:t>
            </w:r>
          </w:p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Fagiolini  lessati</w:t>
            </w:r>
          </w:p>
          <w:p w:rsidR="00D32F06" w:rsidRPr="000657F3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Pane  Frutta fresca bio</w:t>
            </w:r>
          </w:p>
        </w:tc>
        <w:tc>
          <w:tcPr>
            <w:tcW w:w="2367" w:type="dxa"/>
          </w:tcPr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Pinzimonio</w:t>
            </w:r>
          </w:p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Risotto bio  milano</w:t>
            </w:r>
          </w:p>
          <w:p w:rsidR="00D32F06" w:rsidRPr="000657F3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Torta salata  ricotta e spinaci</w:t>
            </w:r>
          </w:p>
          <w:p w:rsidR="00D32F06" w:rsidRPr="000657F3" w:rsidRDefault="00D32F06" w:rsidP="00765AE4">
            <w:pPr>
              <w:rPr>
                <w:rFonts w:ascii="Arial" w:hAnsi="Arial" w:cs="Arial"/>
              </w:rPr>
            </w:pPr>
            <w:r w:rsidRPr="000657F3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 w:rsidRPr="000657F3">
              <w:rPr>
                <w:rFonts w:ascii="Arial" w:hAnsi="Arial" w:cs="Arial"/>
                <w:sz w:val="22"/>
                <w:szCs w:val="22"/>
              </w:rPr>
              <w:t>Frutta fresca bio</w:t>
            </w:r>
          </w:p>
        </w:tc>
        <w:tc>
          <w:tcPr>
            <w:tcW w:w="2439" w:type="dxa"/>
          </w:tcPr>
          <w:p w:rsidR="00D32F06" w:rsidRDefault="00D32F06" w:rsidP="00765AE4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Pasta all’olio extravergine</w:t>
            </w:r>
          </w:p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Uova sode </w:t>
            </w:r>
          </w:p>
          <w:p w:rsidR="00D32F06" w:rsidRPr="00240ACA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Insalata </w:t>
            </w:r>
          </w:p>
          <w:p w:rsidR="00D32F06" w:rsidRPr="004F2CA1" w:rsidRDefault="00D32F06" w:rsidP="00765AE4">
            <w:pPr>
              <w:rPr>
                <w:rFonts w:ascii="Arial" w:hAnsi="Arial" w:cs="Arial"/>
              </w:rPr>
            </w:pPr>
            <w:r w:rsidRPr="004F2CA1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 w:rsidRPr="004F2CA1">
              <w:rPr>
                <w:rFonts w:ascii="Arial" w:hAnsi="Arial" w:cs="Arial"/>
                <w:sz w:val="22"/>
                <w:szCs w:val="22"/>
              </w:rPr>
              <w:t>Frutta fresca bio</w:t>
            </w:r>
          </w:p>
        </w:tc>
      </w:tr>
      <w:tr w:rsidR="00D32F06" w:rsidRPr="007470CB" w:rsidTr="000442A4">
        <w:tc>
          <w:tcPr>
            <w:tcW w:w="2340" w:type="dxa"/>
          </w:tcPr>
          <w:p w:rsidR="00D32F06" w:rsidRDefault="00D32F06" w:rsidP="00765A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Default="00D32F06" w:rsidP="00765A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Default="00D32F06" w:rsidP="00765A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Pr="007470CB" w:rsidRDefault="00D32F06" w:rsidP="004F2CA1">
            <w:pPr>
              <w:ind w:left="-248"/>
              <w:rPr>
                <w:rFonts w:ascii="Arial" w:hAnsi="Arial" w:cs="Arial"/>
                <w:b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</w:t>
            </w:r>
            <w:r w:rsidRPr="007470CB">
              <w:rPr>
                <w:rFonts w:ascii="Arial" w:hAnsi="Arial" w:cs="Arial"/>
                <w:b/>
                <w:sz w:val="20"/>
                <w:szCs w:val="20"/>
              </w:rPr>
              <w:t>ECONDA</w:t>
            </w:r>
            <w:r>
              <w:rPr>
                <w:rFonts w:ascii="Arial" w:hAnsi="Arial" w:cs="Arial"/>
                <w:b/>
                <w:sz w:val="20"/>
                <w:szCs w:val="20"/>
              </w:rPr>
              <w:t>SETTIMANA</w:t>
            </w:r>
          </w:p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5" w:type="dxa"/>
          </w:tcPr>
          <w:p w:rsidR="00D32F06" w:rsidRPr="00240ACA" w:rsidRDefault="00D32F06" w:rsidP="00765AE4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 xml:space="preserve">Pasta al tonno </w:t>
            </w:r>
          </w:p>
          <w:p w:rsidR="00D32F06" w:rsidRPr="00240ACA" w:rsidRDefault="00D32F06" w:rsidP="00765AE4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½ porz. Pesce in umido</w:t>
            </w:r>
          </w:p>
          <w:p w:rsidR="00D32F06" w:rsidRPr="00240ACA" w:rsidRDefault="00D32F06" w:rsidP="00765AE4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Carote julienne</w:t>
            </w:r>
          </w:p>
          <w:p w:rsidR="00D32F06" w:rsidRPr="00240ACA" w:rsidRDefault="00D32F06" w:rsidP="00765AE4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Gelato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:rsidR="00D32F06" w:rsidRPr="00240ACA" w:rsidRDefault="00D32F06" w:rsidP="00765AE4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Pizza margherita con mozzarella</w:t>
            </w:r>
          </w:p>
          <w:p w:rsidR="00D32F06" w:rsidRPr="00240ACA" w:rsidRDefault="00D32F06" w:rsidP="00765AE4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Insalata verde</w:t>
            </w:r>
          </w:p>
          <w:p w:rsidR="00D32F06" w:rsidRPr="00240ACA" w:rsidRDefault="00D32F06" w:rsidP="00765AE4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 xml:space="preserve">Pane </w:t>
            </w:r>
            <w:r>
              <w:rPr>
                <w:rFonts w:ascii="Arial" w:hAnsi="Arial" w:cs="Arial"/>
                <w:sz w:val="22"/>
                <w:szCs w:val="22"/>
              </w:rPr>
              <w:t>integrale</w:t>
            </w:r>
          </w:p>
          <w:p w:rsidR="00D32F06" w:rsidRPr="00240ACA" w:rsidRDefault="00D32F06" w:rsidP="00765AE4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Frutta fresca bio</w:t>
            </w:r>
          </w:p>
          <w:p w:rsidR="00D32F06" w:rsidRPr="004F2CA1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4" w:type="dxa"/>
          </w:tcPr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Riso all’olio extravergine</w:t>
            </w:r>
          </w:p>
          <w:p w:rsidR="00D32F06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Bocconcini di pollo e verdura</w:t>
            </w:r>
          </w:p>
          <w:p w:rsidR="00D32F06" w:rsidRPr="000442A4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Pane   frutta fresca bio</w:t>
            </w:r>
          </w:p>
        </w:tc>
        <w:tc>
          <w:tcPr>
            <w:tcW w:w="2367" w:type="dxa"/>
          </w:tcPr>
          <w:p w:rsidR="00D32F06" w:rsidRPr="004614EB" w:rsidRDefault="00D32F06" w:rsidP="00765AE4">
            <w:pPr>
              <w:rPr>
                <w:rFonts w:ascii="Arial" w:hAnsi="Arial" w:cs="Arial"/>
                <w:bCs/>
              </w:rPr>
            </w:pPr>
            <w:r w:rsidRPr="004614EB">
              <w:rPr>
                <w:rFonts w:ascii="Arial" w:hAnsi="Arial" w:cs="Arial"/>
                <w:bCs/>
                <w:sz w:val="22"/>
                <w:szCs w:val="22"/>
              </w:rPr>
              <w:t xml:space="preserve">Pinzimonio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( finocchi </w:t>
            </w:r>
          </w:p>
          <w:p w:rsidR="00D32F06" w:rsidRPr="004614EB" w:rsidRDefault="00D32F06" w:rsidP="00765AE4">
            <w:pPr>
              <w:rPr>
                <w:rFonts w:ascii="Arial" w:hAnsi="Arial" w:cs="Arial"/>
                <w:bCs/>
              </w:rPr>
            </w:pPr>
            <w:r w:rsidRPr="004614EB">
              <w:rPr>
                <w:rFonts w:ascii="Arial" w:hAnsi="Arial" w:cs="Arial"/>
                <w:bCs/>
                <w:sz w:val="22"/>
                <w:szCs w:val="22"/>
              </w:rPr>
              <w:t xml:space="preserve">Pasta bio al pomodoro bio e zucchine </w:t>
            </w:r>
          </w:p>
          <w:p w:rsidR="00D32F06" w:rsidRPr="004614EB" w:rsidRDefault="00D32F06" w:rsidP="00765AE4">
            <w:pPr>
              <w:rPr>
                <w:rFonts w:ascii="Arial" w:hAnsi="Arial" w:cs="Arial"/>
                <w:bCs/>
              </w:rPr>
            </w:pPr>
            <w:r w:rsidRPr="004614EB">
              <w:rPr>
                <w:rFonts w:ascii="Arial" w:hAnsi="Arial" w:cs="Arial"/>
                <w:bCs/>
                <w:sz w:val="22"/>
                <w:szCs w:val="22"/>
              </w:rPr>
              <w:t>Farinata di ceci</w:t>
            </w:r>
          </w:p>
          <w:p w:rsidR="00D32F06" w:rsidRPr="004614EB" w:rsidRDefault="00D32F06" w:rsidP="00765AE4">
            <w:pPr>
              <w:rPr>
                <w:rFonts w:ascii="Arial" w:hAnsi="Arial" w:cs="Arial"/>
                <w:bCs/>
              </w:rPr>
            </w:pPr>
            <w:r w:rsidRPr="004614EB">
              <w:rPr>
                <w:rFonts w:ascii="Arial" w:hAnsi="Arial" w:cs="Arial"/>
                <w:bCs/>
                <w:sz w:val="22"/>
                <w:szCs w:val="22"/>
              </w:rPr>
              <w:t>Pane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Pr="004614EB">
              <w:rPr>
                <w:rFonts w:ascii="Arial" w:hAnsi="Arial" w:cs="Arial"/>
                <w:bCs/>
                <w:sz w:val="22"/>
                <w:szCs w:val="22"/>
              </w:rPr>
              <w:t xml:space="preserve">Frutta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fresca </w:t>
            </w:r>
          </w:p>
        </w:tc>
        <w:tc>
          <w:tcPr>
            <w:tcW w:w="2439" w:type="dxa"/>
          </w:tcPr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Passato di verdura con crostini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Arrosto di tacchino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Zucchine julienne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4F2CA1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Frutta fresca bio</w:t>
            </w:r>
          </w:p>
        </w:tc>
      </w:tr>
      <w:tr w:rsidR="00D32F06" w:rsidRPr="007470CB" w:rsidTr="00B21881">
        <w:trPr>
          <w:trHeight w:val="1378"/>
        </w:trPr>
        <w:tc>
          <w:tcPr>
            <w:tcW w:w="2340" w:type="dxa"/>
          </w:tcPr>
          <w:p w:rsidR="00D32F06" w:rsidRDefault="00D32F06" w:rsidP="00765A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Default="00D32F06" w:rsidP="00765A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Pr="007470CB" w:rsidRDefault="00D32F06" w:rsidP="00765A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TERZA SETTIMANA</w:t>
            </w:r>
          </w:p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5" w:type="dxa"/>
          </w:tcPr>
          <w:p w:rsidR="00D32F06" w:rsidRPr="004614EB" w:rsidRDefault="00D32F06" w:rsidP="00240ACA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Pasta bio al pomodoro bio</w:t>
            </w:r>
          </w:p>
          <w:p w:rsidR="00D32F06" w:rsidRPr="004614EB" w:rsidRDefault="00D32F06" w:rsidP="00240ACA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Asiago</w:t>
            </w:r>
          </w:p>
          <w:p w:rsidR="00D32F06" w:rsidRPr="004614EB" w:rsidRDefault="00D32F06" w:rsidP="00240ACA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Pomodori</w:t>
            </w:r>
          </w:p>
          <w:p w:rsidR="00D32F06" w:rsidRPr="004614EB" w:rsidRDefault="00D32F06" w:rsidP="00240ACA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7470CB" w:rsidRDefault="00D32F06" w:rsidP="00240ACA">
            <w:pPr>
              <w:rPr>
                <w:rFonts w:ascii="Arial" w:hAnsi="Arial" w:cs="Arial"/>
                <w:sz w:val="20"/>
                <w:szCs w:val="20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Torta margherita</w:t>
            </w:r>
          </w:p>
        </w:tc>
        <w:tc>
          <w:tcPr>
            <w:tcW w:w="2551" w:type="dxa"/>
          </w:tcPr>
          <w:p w:rsidR="00D32F06" w:rsidRPr="004614EB" w:rsidRDefault="00D32F06" w:rsidP="000442A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Risotto bio milano</w:t>
            </w:r>
          </w:p>
          <w:p w:rsidR="00D32F06" w:rsidRPr="004614EB" w:rsidRDefault="00D32F06" w:rsidP="000442A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Merluzzo olio e limone</w:t>
            </w:r>
          </w:p>
          <w:p w:rsidR="00D32F06" w:rsidRPr="004614EB" w:rsidRDefault="00D32F06" w:rsidP="000442A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Verdure miste crude</w:t>
            </w:r>
          </w:p>
          <w:p w:rsidR="00D32F06" w:rsidRPr="004614EB" w:rsidRDefault="00D32F06" w:rsidP="000442A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Pane integrale</w:t>
            </w:r>
          </w:p>
          <w:p w:rsidR="00D32F06" w:rsidRPr="007470CB" w:rsidRDefault="00D32F06" w:rsidP="000442A4">
            <w:pPr>
              <w:rPr>
                <w:rFonts w:ascii="Arial" w:hAnsi="Arial" w:cs="Arial"/>
                <w:sz w:val="20"/>
                <w:szCs w:val="20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Frutta fresca bio</w:t>
            </w:r>
          </w:p>
        </w:tc>
        <w:tc>
          <w:tcPr>
            <w:tcW w:w="2594" w:type="dxa"/>
          </w:tcPr>
          <w:p w:rsidR="00D32F06" w:rsidRPr="004614EB" w:rsidRDefault="00D32F06" w:rsidP="00765A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14EB">
              <w:rPr>
                <w:rFonts w:ascii="Arial" w:hAnsi="Arial" w:cs="Arial"/>
                <w:sz w:val="22"/>
                <w:szCs w:val="22"/>
              </w:rPr>
              <w:t>Minestrone con farro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Cotoletta di pollo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Patate e carote al forno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Frutta fresca bio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7" w:type="dxa"/>
          </w:tcPr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 xml:space="preserve"> Pasta bio al ragù di verdura con pomodoro 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 xml:space="preserve">Frittata 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Spinaci al forno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 xml:space="preserve">Pane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614EB">
              <w:rPr>
                <w:rFonts w:ascii="Arial" w:hAnsi="Arial" w:cs="Arial"/>
                <w:sz w:val="22"/>
                <w:szCs w:val="22"/>
              </w:rPr>
              <w:t xml:space="preserve">Frutta </w:t>
            </w:r>
            <w:r>
              <w:rPr>
                <w:rFonts w:ascii="Arial" w:hAnsi="Arial" w:cs="Arial"/>
                <w:sz w:val="22"/>
                <w:szCs w:val="22"/>
              </w:rPr>
              <w:t xml:space="preserve">fresca </w:t>
            </w:r>
          </w:p>
        </w:tc>
        <w:tc>
          <w:tcPr>
            <w:tcW w:w="2439" w:type="dxa"/>
          </w:tcPr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Pasta bio al pesto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Arrosto di vitellone/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Polpettone di tacchino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Insalata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4614EB" w:rsidRDefault="00D32F06" w:rsidP="00765AE4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Frutta fresca bio</w:t>
            </w:r>
          </w:p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 w:rsidRPr="007470C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32F06" w:rsidRPr="007470CB" w:rsidTr="000442A4">
        <w:tc>
          <w:tcPr>
            <w:tcW w:w="2340" w:type="dxa"/>
          </w:tcPr>
          <w:p w:rsidR="00D32F06" w:rsidRDefault="00D32F06" w:rsidP="00765A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Default="00D32F06" w:rsidP="00765A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Pr="007470CB" w:rsidRDefault="00D32F06" w:rsidP="00765A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QUARTA SETTIMANA</w:t>
            </w:r>
          </w:p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5" w:type="dxa"/>
          </w:tcPr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Pasta integrale bio al pomodoro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Formaggio a rotazione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Pomodori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C442FA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Frutta fresca bio</w:t>
            </w:r>
          </w:p>
        </w:tc>
        <w:tc>
          <w:tcPr>
            <w:tcW w:w="2551" w:type="dxa"/>
          </w:tcPr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Risotto alla parmigiana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Lenticchie in umido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 xml:space="preserve">Zucchine 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 xml:space="preserve">Pane </w:t>
            </w:r>
            <w:r>
              <w:rPr>
                <w:rFonts w:ascii="Arial" w:hAnsi="Arial" w:cs="Arial"/>
                <w:sz w:val="22"/>
                <w:szCs w:val="22"/>
              </w:rPr>
              <w:t xml:space="preserve">integrale </w:t>
            </w:r>
          </w:p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 xml:space="preserve">Gelato </w:t>
            </w:r>
          </w:p>
        </w:tc>
        <w:tc>
          <w:tcPr>
            <w:tcW w:w="2594" w:type="dxa"/>
          </w:tcPr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Lasagna alla bolognese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Carote lesse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Frutta fresca bio</w:t>
            </w:r>
          </w:p>
        </w:tc>
        <w:tc>
          <w:tcPr>
            <w:tcW w:w="2367" w:type="dxa"/>
          </w:tcPr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Pasta bio al pomodoro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Bio e melanzana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Cuoricini di merluzzo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Fagiolini lessi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Frutta fresca bio</w:t>
            </w:r>
          </w:p>
        </w:tc>
        <w:tc>
          <w:tcPr>
            <w:tcW w:w="2439" w:type="dxa"/>
          </w:tcPr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Passato di verdura con orzo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Petto di pollo al forno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Insalata mista</w:t>
            </w:r>
          </w:p>
          <w:p w:rsidR="00D32F06" w:rsidRPr="00C442FA" w:rsidRDefault="00D32F06" w:rsidP="00765AE4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7470CB" w:rsidRDefault="00D32F06" w:rsidP="00765AE4">
            <w:pPr>
              <w:rPr>
                <w:rFonts w:ascii="Arial" w:hAnsi="Arial" w:cs="Arial"/>
                <w:sz w:val="20"/>
                <w:szCs w:val="20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Frutta fresca bio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D32F06" w:rsidRDefault="00D32F06" w:rsidP="00C327B3">
      <w:pPr>
        <w:rPr>
          <w:b/>
        </w:rPr>
      </w:pPr>
    </w:p>
    <w:p w:rsidR="00D32F06" w:rsidRPr="007C307B" w:rsidRDefault="00D32F06" w:rsidP="00C327B3">
      <w:r w:rsidRPr="007C307B">
        <w:rPr>
          <w:b/>
        </w:rPr>
        <w:t xml:space="preserve">MERCOLEDI </w:t>
      </w:r>
      <w:r>
        <w:rPr>
          <w:b/>
        </w:rPr>
        <w:t xml:space="preserve">    </w:t>
      </w:r>
      <w:r w:rsidRPr="007C307B">
        <w:rPr>
          <w:b/>
        </w:rPr>
        <w:t xml:space="preserve">1 APRILE  MENU’ DI PASQUA : </w:t>
      </w:r>
    </w:p>
    <w:p w:rsidR="00D32F06" w:rsidRDefault="00D32F06" w:rsidP="00C327B3">
      <w:r w:rsidRPr="007C307B">
        <w:t>CRESPELLE AI FORMAGGI, PROSCIUTTO COTTO ,</w:t>
      </w:r>
      <w:r>
        <w:t xml:space="preserve">  </w:t>
      </w:r>
      <w:r w:rsidRPr="007C307B">
        <w:t>FACCINE DI PATATA COLOMBA PASQUALE E OVETTO</w:t>
      </w:r>
    </w:p>
    <w:p w:rsidR="00D32F06" w:rsidRPr="007C307B" w:rsidRDefault="00D32F06" w:rsidP="00C327B3"/>
    <w:p w:rsidR="00D32F06" w:rsidRPr="007C307B" w:rsidRDefault="00D32F06" w:rsidP="00C327B3">
      <w:r w:rsidRPr="007C307B">
        <w:rPr>
          <w:b/>
        </w:rPr>
        <w:t>MERCOLEDI 3 GIUGNO LA SCUOLA E’ FINITA</w:t>
      </w:r>
      <w:r>
        <w:rPr>
          <w:b/>
        </w:rPr>
        <w:t xml:space="preserve"> </w:t>
      </w:r>
      <w:r w:rsidRPr="007C307B">
        <w:t xml:space="preserve"> :</w:t>
      </w:r>
      <w:r>
        <w:t xml:space="preserve"> </w:t>
      </w:r>
      <w:r w:rsidRPr="007C307B">
        <w:t xml:space="preserve"> CHEESEBURGER, PATATINE CHIPS </w:t>
      </w:r>
      <w:r>
        <w:t xml:space="preserve">E </w:t>
      </w:r>
      <w:r w:rsidRPr="007C307B">
        <w:t xml:space="preserve">GELATO </w:t>
      </w:r>
    </w:p>
    <w:p w:rsidR="00D32F06" w:rsidRDefault="00D32F06" w:rsidP="00C327B3">
      <w:pPr>
        <w:rPr>
          <w:sz w:val="18"/>
          <w:szCs w:val="18"/>
        </w:rPr>
      </w:pPr>
    </w:p>
    <w:p w:rsidR="00D32F06" w:rsidRDefault="00D32F06" w:rsidP="00C327B3">
      <w:pPr>
        <w:rPr>
          <w:sz w:val="18"/>
          <w:szCs w:val="18"/>
        </w:rPr>
      </w:pPr>
      <w:r>
        <w:rPr>
          <w:sz w:val="18"/>
          <w:szCs w:val="18"/>
        </w:rPr>
        <w:t>PER TUTTI I PASTI SONO ESCLUSIVAMENTE UTILIZZATI : OLIO EVO, SALE IODATO,PANE A BASSO CONTENUTO DI SALE 1.7%.</w:t>
      </w:r>
    </w:p>
    <w:p w:rsidR="00D32F06" w:rsidRPr="007C307B" w:rsidRDefault="00D32F06" w:rsidP="00C327B3">
      <w:pPr>
        <w:rPr>
          <w:sz w:val="18"/>
          <w:szCs w:val="18"/>
        </w:rPr>
      </w:pPr>
      <w:r>
        <w:rPr>
          <w:sz w:val="18"/>
          <w:szCs w:val="18"/>
        </w:rPr>
        <w:t xml:space="preserve">LE GRAMMATURE SONO IN LINEA CON I DOCUMENTI ATS MILANO; LA FRUTTA FRESCA E’ DI ALMENO TRE TIPI DIVERSI E LA STESSA VIENE SPOSTATA COME SPUNTINO AL MATTINO, IL PANE VIENE SERVITO DOPO IL PRIMO PIATTO.                    REDATTO DALLA COMMISSIONE MENSA MARTEDI 14 GENNAIO 2020 </w:t>
      </w:r>
    </w:p>
    <w:p w:rsidR="00D32F06" w:rsidRDefault="00D32F06" w:rsidP="007C307B">
      <w:pPr>
        <w:tabs>
          <w:tab w:val="left" w:pos="4830"/>
          <w:tab w:val="center" w:pos="7143"/>
        </w:tabs>
      </w:pPr>
    </w:p>
    <w:p w:rsidR="00D32F06" w:rsidRDefault="00D32F06" w:rsidP="007C307B">
      <w:pPr>
        <w:tabs>
          <w:tab w:val="left" w:pos="4830"/>
          <w:tab w:val="center" w:pos="7143"/>
        </w:tabs>
      </w:pPr>
    </w:p>
    <w:p w:rsidR="00D32F06" w:rsidRDefault="00D32F06" w:rsidP="007C307B">
      <w:pPr>
        <w:tabs>
          <w:tab w:val="left" w:pos="4830"/>
          <w:tab w:val="center" w:pos="7143"/>
        </w:tabs>
        <w:rPr>
          <w:rFonts w:ascii="Arial" w:hAnsi="Arial" w:cs="Arial"/>
          <w:b/>
        </w:rPr>
      </w:pPr>
      <w:r>
        <w:object w:dxaOrig="12001" w:dyaOrig="4749">
          <v:shape id="_x0000_i1026" type="#_x0000_t75" style="width:84pt;height:30.75pt" o:ole="" fillcolor="window">
            <v:imagedata r:id="rId5" o:title=""/>
          </v:shape>
          <o:OLEObject Type="Embed" ProgID="CorelPhotoPaint.Image.9" ShapeID="_x0000_i1026" DrawAspect="Content" ObjectID="_1641032976" r:id="rId7"/>
        </w:objec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sz w:val="28"/>
          <w:szCs w:val="28"/>
        </w:rPr>
        <w:t xml:space="preserve">MENU’ AUTUNNO ESTIVO  </w:t>
      </w:r>
      <w:r w:rsidRPr="00C327B3">
        <w:rPr>
          <w:rFonts w:ascii="Arial" w:hAnsi="Arial" w:cs="Arial"/>
          <w:b/>
          <w:sz w:val="28"/>
          <w:szCs w:val="28"/>
        </w:rPr>
        <w:t xml:space="preserve"> 2019-2020</w:t>
      </w:r>
    </w:p>
    <w:p w:rsidR="00D32F06" w:rsidRDefault="00D32F06" w:rsidP="007C307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DAL 23 MARZO 2020  AL 30 OTTOBRE  2020       SCUOLA SECONDARIA DI </w:t>
      </w:r>
      <w:r w:rsidRPr="00F1310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LISCATE</w:t>
      </w:r>
    </w:p>
    <w:p w:rsidR="00D32F06" w:rsidRPr="00F1310F" w:rsidRDefault="00D32F06" w:rsidP="007C307B">
      <w:pPr>
        <w:jc w:val="center"/>
        <w:rPr>
          <w:rFonts w:ascii="Arial" w:hAnsi="Arial" w:cs="Arial"/>
          <w:b/>
        </w:rPr>
      </w:pPr>
    </w:p>
    <w:tbl>
      <w:tblPr>
        <w:tblW w:w="1488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4"/>
        <w:gridCol w:w="2586"/>
        <w:gridCol w:w="2542"/>
        <w:gridCol w:w="2586"/>
        <w:gridCol w:w="2358"/>
        <w:gridCol w:w="2430"/>
      </w:tblGrid>
      <w:tr w:rsidR="00D32F06" w:rsidRPr="007470CB" w:rsidTr="000A04D9">
        <w:tc>
          <w:tcPr>
            <w:tcW w:w="2340" w:type="dxa"/>
          </w:tcPr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5" w:type="dxa"/>
          </w:tcPr>
          <w:p w:rsidR="00D32F06" w:rsidRPr="007470CB" w:rsidRDefault="00D32F06" w:rsidP="000A04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LUNEDÌ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2551" w:type="dxa"/>
          </w:tcPr>
          <w:p w:rsidR="00D32F06" w:rsidRPr="007470CB" w:rsidRDefault="00D32F06" w:rsidP="000A04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MARTEDÌ</w:t>
            </w:r>
          </w:p>
        </w:tc>
        <w:tc>
          <w:tcPr>
            <w:tcW w:w="2594" w:type="dxa"/>
          </w:tcPr>
          <w:p w:rsidR="00D32F06" w:rsidRPr="007470CB" w:rsidRDefault="00D32F06" w:rsidP="000A04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MERCOLEDÌ</w:t>
            </w:r>
          </w:p>
        </w:tc>
        <w:tc>
          <w:tcPr>
            <w:tcW w:w="2367" w:type="dxa"/>
          </w:tcPr>
          <w:p w:rsidR="00D32F06" w:rsidRPr="007470CB" w:rsidRDefault="00D32F06" w:rsidP="000A04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GIOVEDÌ</w:t>
            </w:r>
          </w:p>
        </w:tc>
        <w:tc>
          <w:tcPr>
            <w:tcW w:w="2439" w:type="dxa"/>
          </w:tcPr>
          <w:p w:rsidR="00D32F06" w:rsidRPr="007470CB" w:rsidRDefault="00D32F06" w:rsidP="000A04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VENERDÌ</w:t>
            </w:r>
          </w:p>
        </w:tc>
      </w:tr>
      <w:tr w:rsidR="00D32F06" w:rsidRPr="007470CB" w:rsidTr="000A04D9">
        <w:trPr>
          <w:trHeight w:val="412"/>
        </w:trPr>
        <w:tc>
          <w:tcPr>
            <w:tcW w:w="2340" w:type="dxa"/>
          </w:tcPr>
          <w:p w:rsidR="00D32F06" w:rsidRDefault="00D32F06" w:rsidP="000A04D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Default="00D32F06" w:rsidP="000A04D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Pr="007470CB" w:rsidRDefault="00D32F06" w:rsidP="000A04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PRIMA SETTIMANA</w:t>
            </w:r>
          </w:p>
          <w:p w:rsidR="00D32F06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32F06" w:rsidRPr="00C327B3" w:rsidRDefault="00D32F06" w:rsidP="000A04D9">
            <w:pPr>
              <w:pStyle w:val="ListParagraph"/>
              <w:ind w:left="10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5" w:type="dxa"/>
          </w:tcPr>
          <w:p w:rsidR="00D32F06" w:rsidRPr="000657F3" w:rsidRDefault="00D32F06" w:rsidP="000A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Pasta bio</w:t>
            </w:r>
            <w:r w:rsidRPr="000657F3">
              <w:rPr>
                <w:rFonts w:ascii="Arial" w:hAnsi="Arial" w:cs="Arial"/>
                <w:sz w:val="22"/>
                <w:szCs w:val="22"/>
              </w:rPr>
              <w:t xml:space="preserve"> al pesto</w:t>
            </w:r>
          </w:p>
          <w:p w:rsidR="00D32F06" w:rsidRDefault="00D32F06" w:rsidP="000A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Crocchette di verdure e legumi</w:t>
            </w:r>
          </w:p>
          <w:p w:rsidR="00D32F06" w:rsidRPr="000657F3" w:rsidRDefault="00D32F06" w:rsidP="000A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Carote grattugiate</w:t>
            </w:r>
          </w:p>
          <w:p w:rsidR="00D32F06" w:rsidRPr="000657F3" w:rsidRDefault="00D32F06" w:rsidP="000A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0657F3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Yogurt </w:t>
            </w:r>
            <w:r w:rsidRPr="000657F3">
              <w:rPr>
                <w:rFonts w:ascii="Arial" w:hAnsi="Arial" w:cs="Arial"/>
                <w:sz w:val="22"/>
                <w:szCs w:val="22"/>
              </w:rPr>
              <w:t xml:space="preserve"> bio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:rsidR="00D32F06" w:rsidRPr="000657F3" w:rsidRDefault="00D32F06" w:rsidP="000A04D9">
            <w:pPr>
              <w:rPr>
                <w:rFonts w:ascii="Arial" w:hAnsi="Arial" w:cs="Arial"/>
              </w:rPr>
            </w:pPr>
          </w:p>
        </w:tc>
        <w:tc>
          <w:tcPr>
            <w:tcW w:w="2594" w:type="dxa"/>
          </w:tcPr>
          <w:p w:rsidR="00D32F06" w:rsidRDefault="00D32F06" w:rsidP="000A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Fusilli bio al pomodoro bio</w:t>
            </w:r>
          </w:p>
          <w:p w:rsidR="00D32F06" w:rsidRDefault="00D32F06" w:rsidP="000A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Platessa impanata al forno</w:t>
            </w:r>
          </w:p>
          <w:p w:rsidR="00D32F06" w:rsidRDefault="00D32F06" w:rsidP="000A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Fagiolini  lessati</w:t>
            </w:r>
          </w:p>
          <w:p w:rsidR="00D32F06" w:rsidRPr="000657F3" w:rsidRDefault="00D32F06" w:rsidP="000A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Pane  Frutta fresca bio</w:t>
            </w:r>
          </w:p>
        </w:tc>
        <w:tc>
          <w:tcPr>
            <w:tcW w:w="2367" w:type="dxa"/>
          </w:tcPr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9" w:type="dxa"/>
          </w:tcPr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2F06" w:rsidRPr="007470CB" w:rsidTr="000A04D9">
        <w:tc>
          <w:tcPr>
            <w:tcW w:w="2340" w:type="dxa"/>
          </w:tcPr>
          <w:p w:rsidR="00D32F06" w:rsidRDefault="00D32F06" w:rsidP="000A04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Default="00D32F06" w:rsidP="000A04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Default="00D32F06" w:rsidP="000A04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Pr="007470CB" w:rsidRDefault="00D32F06" w:rsidP="000A04D9">
            <w:pPr>
              <w:ind w:left="-248"/>
              <w:rPr>
                <w:rFonts w:ascii="Arial" w:hAnsi="Arial" w:cs="Arial"/>
                <w:b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</w:t>
            </w:r>
            <w:r w:rsidRPr="007470CB">
              <w:rPr>
                <w:rFonts w:ascii="Arial" w:hAnsi="Arial" w:cs="Arial"/>
                <w:b/>
                <w:sz w:val="20"/>
                <w:szCs w:val="20"/>
              </w:rPr>
              <w:t>ECONDA</w:t>
            </w:r>
            <w:r>
              <w:rPr>
                <w:rFonts w:ascii="Arial" w:hAnsi="Arial" w:cs="Arial"/>
                <w:b/>
                <w:sz w:val="20"/>
                <w:szCs w:val="20"/>
              </w:rPr>
              <w:t>SETTIMANA</w:t>
            </w:r>
          </w:p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5" w:type="dxa"/>
          </w:tcPr>
          <w:p w:rsidR="00D32F06" w:rsidRPr="00240ACA" w:rsidRDefault="00D32F06" w:rsidP="000A04D9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 xml:space="preserve">Pasta al tonno </w:t>
            </w:r>
          </w:p>
          <w:p w:rsidR="00D32F06" w:rsidRPr="00240ACA" w:rsidRDefault="00D32F06" w:rsidP="000A04D9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½ porz. Pesce in umido</w:t>
            </w:r>
          </w:p>
          <w:p w:rsidR="00D32F06" w:rsidRPr="00240ACA" w:rsidRDefault="00D32F06" w:rsidP="000A04D9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Carote julienne</w:t>
            </w:r>
          </w:p>
          <w:p w:rsidR="00D32F06" w:rsidRPr="00240ACA" w:rsidRDefault="00D32F06" w:rsidP="000A04D9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Gelato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:rsidR="00D32F06" w:rsidRPr="004F2CA1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4" w:type="dxa"/>
          </w:tcPr>
          <w:p w:rsidR="00D32F06" w:rsidRDefault="00D32F06" w:rsidP="000A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Riso all’olio extravergine</w:t>
            </w:r>
          </w:p>
          <w:p w:rsidR="00D32F06" w:rsidRDefault="00D32F06" w:rsidP="000A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Bocconcini di pollo e verdura</w:t>
            </w:r>
          </w:p>
          <w:p w:rsidR="00D32F06" w:rsidRPr="000442A4" w:rsidRDefault="00D32F06" w:rsidP="000A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Pane   frutta fresca bio</w:t>
            </w:r>
          </w:p>
        </w:tc>
        <w:tc>
          <w:tcPr>
            <w:tcW w:w="2367" w:type="dxa"/>
          </w:tcPr>
          <w:p w:rsidR="00D32F06" w:rsidRPr="004614EB" w:rsidRDefault="00D32F06" w:rsidP="000A04D9">
            <w:pPr>
              <w:rPr>
                <w:rFonts w:ascii="Arial" w:hAnsi="Arial" w:cs="Arial"/>
                <w:bCs/>
              </w:rPr>
            </w:pPr>
          </w:p>
        </w:tc>
        <w:tc>
          <w:tcPr>
            <w:tcW w:w="2439" w:type="dxa"/>
          </w:tcPr>
          <w:p w:rsidR="00D32F06" w:rsidRPr="004F2CA1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2F06" w:rsidRPr="007470CB" w:rsidTr="000A04D9">
        <w:trPr>
          <w:trHeight w:val="1378"/>
        </w:trPr>
        <w:tc>
          <w:tcPr>
            <w:tcW w:w="2340" w:type="dxa"/>
          </w:tcPr>
          <w:p w:rsidR="00D32F06" w:rsidRDefault="00D32F06" w:rsidP="000A04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Default="00D32F06" w:rsidP="000A04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Pr="007470CB" w:rsidRDefault="00D32F06" w:rsidP="000A04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TERZA SETTIMANA</w:t>
            </w:r>
          </w:p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5" w:type="dxa"/>
          </w:tcPr>
          <w:p w:rsidR="00D32F06" w:rsidRPr="004614EB" w:rsidRDefault="00D32F06" w:rsidP="000A04D9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Pasta bio al pomodoro bio</w:t>
            </w:r>
          </w:p>
          <w:p w:rsidR="00D32F06" w:rsidRPr="004614EB" w:rsidRDefault="00D32F06" w:rsidP="000A04D9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Asiago</w:t>
            </w:r>
          </w:p>
          <w:p w:rsidR="00D32F06" w:rsidRPr="004614EB" w:rsidRDefault="00D32F06" w:rsidP="000A04D9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Pomodori</w:t>
            </w:r>
          </w:p>
          <w:p w:rsidR="00D32F06" w:rsidRPr="004614EB" w:rsidRDefault="00D32F06" w:rsidP="000A04D9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Torta margherita</w:t>
            </w:r>
          </w:p>
        </w:tc>
        <w:tc>
          <w:tcPr>
            <w:tcW w:w="2551" w:type="dxa"/>
          </w:tcPr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4" w:type="dxa"/>
          </w:tcPr>
          <w:p w:rsidR="00D32F06" w:rsidRPr="004614EB" w:rsidRDefault="00D32F06" w:rsidP="000A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14EB">
              <w:rPr>
                <w:rFonts w:ascii="Arial" w:hAnsi="Arial" w:cs="Arial"/>
                <w:sz w:val="22"/>
                <w:szCs w:val="22"/>
              </w:rPr>
              <w:t>Minestrone con farro</w:t>
            </w:r>
          </w:p>
          <w:p w:rsidR="00D32F06" w:rsidRPr="004614EB" w:rsidRDefault="00D32F06" w:rsidP="000A04D9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Cotoletta di pollo</w:t>
            </w:r>
          </w:p>
          <w:p w:rsidR="00D32F06" w:rsidRPr="004614EB" w:rsidRDefault="00D32F06" w:rsidP="000A04D9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Patate e carote al forno</w:t>
            </w:r>
          </w:p>
          <w:p w:rsidR="00D32F06" w:rsidRPr="004614EB" w:rsidRDefault="00D32F06" w:rsidP="000A04D9">
            <w:pPr>
              <w:rPr>
                <w:rFonts w:ascii="Arial" w:hAnsi="Arial" w:cs="Arial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  <w:r w:rsidRPr="004614EB">
              <w:rPr>
                <w:rFonts w:ascii="Arial" w:hAnsi="Arial" w:cs="Arial"/>
                <w:sz w:val="22"/>
                <w:szCs w:val="22"/>
              </w:rPr>
              <w:t>Frutta fresca bio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7" w:type="dxa"/>
          </w:tcPr>
          <w:p w:rsidR="00D32F06" w:rsidRPr="004614EB" w:rsidRDefault="00D32F06" w:rsidP="000A04D9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</w:tcPr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2F06" w:rsidRPr="007470CB" w:rsidTr="000A04D9">
        <w:tc>
          <w:tcPr>
            <w:tcW w:w="2340" w:type="dxa"/>
          </w:tcPr>
          <w:p w:rsidR="00D32F06" w:rsidRDefault="00D32F06" w:rsidP="000A04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Default="00D32F06" w:rsidP="000A04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2F06" w:rsidRPr="007470CB" w:rsidRDefault="00D32F06" w:rsidP="000A04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70CB">
              <w:rPr>
                <w:rFonts w:ascii="Arial" w:hAnsi="Arial" w:cs="Arial"/>
                <w:b/>
                <w:sz w:val="20"/>
                <w:szCs w:val="20"/>
              </w:rPr>
              <w:t>QUARTA SETTIMANA</w:t>
            </w:r>
          </w:p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5" w:type="dxa"/>
          </w:tcPr>
          <w:p w:rsidR="00D32F06" w:rsidRPr="00240ACA" w:rsidRDefault="00D32F06" w:rsidP="007C307B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Pizza margherita con mozzarella</w:t>
            </w:r>
          </w:p>
          <w:p w:rsidR="00D32F06" w:rsidRPr="00240ACA" w:rsidRDefault="00D32F06" w:rsidP="007C307B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Insalata verde</w:t>
            </w:r>
          </w:p>
          <w:p w:rsidR="00D32F06" w:rsidRPr="00240ACA" w:rsidRDefault="00D32F06" w:rsidP="007C307B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 xml:space="preserve">Pane </w:t>
            </w:r>
            <w:bookmarkStart w:id="0" w:name="_GoBack"/>
            <w:bookmarkEnd w:id="0"/>
          </w:p>
          <w:p w:rsidR="00D32F06" w:rsidRPr="00240ACA" w:rsidRDefault="00D32F06" w:rsidP="007C307B">
            <w:pPr>
              <w:rPr>
                <w:rFonts w:ascii="Arial" w:hAnsi="Arial" w:cs="Arial"/>
              </w:rPr>
            </w:pPr>
            <w:r w:rsidRPr="00240ACA">
              <w:rPr>
                <w:rFonts w:ascii="Arial" w:hAnsi="Arial" w:cs="Arial"/>
                <w:sz w:val="22"/>
                <w:szCs w:val="22"/>
              </w:rPr>
              <w:t>Frutta fresca bio</w:t>
            </w:r>
          </w:p>
          <w:p w:rsidR="00D32F06" w:rsidRPr="007C307B" w:rsidRDefault="00D32F06" w:rsidP="000A04D9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4" w:type="dxa"/>
          </w:tcPr>
          <w:p w:rsidR="00D32F06" w:rsidRPr="00C442FA" w:rsidRDefault="00D32F06" w:rsidP="000A04D9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Lasagna alla bolognese</w:t>
            </w:r>
          </w:p>
          <w:p w:rsidR="00D32F06" w:rsidRPr="00C442FA" w:rsidRDefault="00D32F06" w:rsidP="000A04D9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Carote lesse</w:t>
            </w:r>
          </w:p>
          <w:p w:rsidR="00D32F06" w:rsidRPr="00C442FA" w:rsidRDefault="00D32F06" w:rsidP="000A04D9">
            <w:pPr>
              <w:rPr>
                <w:rFonts w:ascii="Arial" w:hAnsi="Arial" w:cs="Arial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 xml:space="preserve">Pane </w:t>
            </w:r>
          </w:p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  <w:r w:rsidRPr="00C442FA">
              <w:rPr>
                <w:rFonts w:ascii="Arial" w:hAnsi="Arial" w:cs="Arial"/>
                <w:sz w:val="22"/>
                <w:szCs w:val="22"/>
              </w:rPr>
              <w:t>Frutta fresca bio</w:t>
            </w:r>
          </w:p>
        </w:tc>
        <w:tc>
          <w:tcPr>
            <w:tcW w:w="2367" w:type="dxa"/>
          </w:tcPr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9" w:type="dxa"/>
          </w:tcPr>
          <w:p w:rsidR="00D32F06" w:rsidRPr="007470CB" w:rsidRDefault="00D32F06" w:rsidP="000A04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32F06" w:rsidRPr="007C307B" w:rsidRDefault="00D32F06" w:rsidP="007C307B">
      <w:r>
        <w:t xml:space="preserve">  </w:t>
      </w:r>
    </w:p>
    <w:p w:rsidR="00D32F06" w:rsidRPr="000657F3" w:rsidRDefault="00D32F06" w:rsidP="007C307B">
      <w:pPr>
        <w:rPr>
          <w:b/>
          <w:sz w:val="18"/>
          <w:szCs w:val="18"/>
        </w:rPr>
      </w:pPr>
    </w:p>
    <w:p w:rsidR="00D32F06" w:rsidRDefault="00D32F06" w:rsidP="007C307B">
      <w:pPr>
        <w:rPr>
          <w:b/>
        </w:rPr>
      </w:pPr>
      <w:r w:rsidRPr="007C307B">
        <w:rPr>
          <w:b/>
        </w:rPr>
        <w:t xml:space="preserve">MERCOLEDI 1 APRILE  MENU’ DI PASQUA : </w:t>
      </w:r>
    </w:p>
    <w:p w:rsidR="00D32F06" w:rsidRDefault="00D32F06" w:rsidP="007C307B">
      <w:r w:rsidRPr="007C307B">
        <w:t>CRESPELLE AI FORMAGGI, PROSCIUTTO COTTO ,FACCINE DI PATATA COLOMBA PASQUALE E OVETTO</w:t>
      </w:r>
    </w:p>
    <w:p w:rsidR="00D32F06" w:rsidRPr="007C307B" w:rsidRDefault="00D32F06" w:rsidP="007C307B"/>
    <w:p w:rsidR="00D32F06" w:rsidRPr="007C307B" w:rsidRDefault="00D32F06" w:rsidP="007C307B">
      <w:r w:rsidRPr="007C307B">
        <w:rPr>
          <w:b/>
        </w:rPr>
        <w:t>MERCOLEDI 3 GIUGNO LA SCUOLA E’ FINITA</w:t>
      </w:r>
      <w:r w:rsidRPr="007C307B">
        <w:t xml:space="preserve"> : CHEESEBURGER, PATATINE CHIPS GELATO </w:t>
      </w:r>
    </w:p>
    <w:p w:rsidR="00D32F06" w:rsidRDefault="00D32F06" w:rsidP="007C307B">
      <w:pPr>
        <w:rPr>
          <w:sz w:val="18"/>
          <w:szCs w:val="18"/>
        </w:rPr>
      </w:pPr>
    </w:p>
    <w:p w:rsidR="00D32F06" w:rsidRDefault="00D32F06" w:rsidP="007C307B">
      <w:pPr>
        <w:rPr>
          <w:sz w:val="18"/>
          <w:szCs w:val="18"/>
        </w:rPr>
      </w:pPr>
      <w:r>
        <w:rPr>
          <w:sz w:val="18"/>
          <w:szCs w:val="18"/>
        </w:rPr>
        <w:t>PER TUTTI I PASTI SONO ESCLUSIVAMENTE UTILIZZATI : OLIO EVO, SALE IODATO,PANE A BASSO CONTENUTO DI SALE 1.7%.</w:t>
      </w:r>
    </w:p>
    <w:p w:rsidR="00D32F06" w:rsidRDefault="00D32F06" w:rsidP="007C307B">
      <w:pPr>
        <w:rPr>
          <w:sz w:val="18"/>
          <w:szCs w:val="18"/>
        </w:rPr>
      </w:pPr>
      <w:r>
        <w:rPr>
          <w:sz w:val="18"/>
          <w:szCs w:val="18"/>
        </w:rPr>
        <w:t>LE GRAMMATURE SONO IN LINEA CON I DOCUMENTI ATS MILANO; LA FRUTTA FRESCA E’ DI ALMENO TRE TIPI DIVERSI E LA STESSA VIENE SPOSTATA COME SPUNTINO AL MATTINO, IL PANE VIENE SERVITO DOPO IL PRIMO PIATTO.</w:t>
      </w:r>
    </w:p>
    <w:p w:rsidR="00D32F06" w:rsidRDefault="00D32F06">
      <w:r>
        <w:rPr>
          <w:sz w:val="18"/>
          <w:szCs w:val="18"/>
        </w:rPr>
        <w:t xml:space="preserve">REDATTO DALLA COMMISSIONE MENSA MARTEDI 14 GENNAIO 2020 </w:t>
      </w:r>
    </w:p>
    <w:sectPr w:rsidR="00D32F06" w:rsidSect="00FF3FC7">
      <w:pgSz w:w="16838" w:h="11906" w:orient="landscape"/>
      <w:pgMar w:top="0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E1897"/>
    <w:multiLevelType w:val="hybridMultilevel"/>
    <w:tmpl w:val="CF6C0804"/>
    <w:lvl w:ilvl="0" w:tplc="EB165FC8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C8C7617"/>
    <w:multiLevelType w:val="hybridMultilevel"/>
    <w:tmpl w:val="69FC8B02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961409"/>
    <w:multiLevelType w:val="hybridMultilevel"/>
    <w:tmpl w:val="EF2AA4D8"/>
    <w:lvl w:ilvl="0" w:tplc="6C9AE15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390EC1"/>
    <w:multiLevelType w:val="hybridMultilevel"/>
    <w:tmpl w:val="527E2978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5886"/>
    <w:rsid w:val="000442A4"/>
    <w:rsid w:val="000657F3"/>
    <w:rsid w:val="000A04D9"/>
    <w:rsid w:val="001012FE"/>
    <w:rsid w:val="00240ACA"/>
    <w:rsid w:val="004614EB"/>
    <w:rsid w:val="004F2CA1"/>
    <w:rsid w:val="006B71E4"/>
    <w:rsid w:val="006C2BAD"/>
    <w:rsid w:val="007470CB"/>
    <w:rsid w:val="00765AE4"/>
    <w:rsid w:val="00773A6E"/>
    <w:rsid w:val="007C005E"/>
    <w:rsid w:val="007C307B"/>
    <w:rsid w:val="007E4D97"/>
    <w:rsid w:val="00864063"/>
    <w:rsid w:val="00963631"/>
    <w:rsid w:val="00A0380A"/>
    <w:rsid w:val="00B21881"/>
    <w:rsid w:val="00C327B3"/>
    <w:rsid w:val="00C442FA"/>
    <w:rsid w:val="00C770C8"/>
    <w:rsid w:val="00C85886"/>
    <w:rsid w:val="00D238CA"/>
    <w:rsid w:val="00D32F06"/>
    <w:rsid w:val="00D81512"/>
    <w:rsid w:val="00F1310F"/>
    <w:rsid w:val="00FC55F3"/>
    <w:rsid w:val="00FF3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886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5886"/>
    <w:pPr>
      <w:keepNext/>
      <w:outlineLvl w:val="1"/>
    </w:pPr>
    <w:rPr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85886"/>
    <w:pPr>
      <w:keepNext/>
      <w:outlineLvl w:val="4"/>
    </w:pPr>
    <w:rPr>
      <w:bCs/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C85886"/>
    <w:rPr>
      <w:rFonts w:ascii="Times New Roman" w:hAnsi="Times New Roman" w:cs="Times New Roman"/>
      <w:b/>
      <w:sz w:val="20"/>
      <w:szCs w:val="20"/>
      <w:lang w:eastAsia="it-IT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C85886"/>
    <w:rPr>
      <w:rFonts w:ascii="Times New Roman" w:hAnsi="Times New Roman" w:cs="Times New Roman"/>
      <w:bCs/>
      <w:sz w:val="20"/>
      <w:szCs w:val="20"/>
      <w:lang w:eastAsia="it-IT"/>
    </w:rPr>
  </w:style>
  <w:style w:type="paragraph" w:styleId="ListParagraph">
    <w:name w:val="List Paragraph"/>
    <w:basedOn w:val="Normal"/>
    <w:uiPriority w:val="99"/>
    <w:qFormat/>
    <w:rsid w:val="00C327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218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1881"/>
    <w:rPr>
      <w:rFonts w:ascii="Segoe UI" w:hAnsi="Segoe UI" w:cs="Segoe UI"/>
      <w:sz w:val="18"/>
      <w:szCs w:val="1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613</Words>
  <Characters>3500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SETTALA</dc:creator>
  <cp:keywords/>
  <dc:description/>
  <cp:lastModifiedBy>utente</cp:lastModifiedBy>
  <cp:revision>2</cp:revision>
  <cp:lastPrinted>2020-01-16T12:31:00Z</cp:lastPrinted>
  <dcterms:created xsi:type="dcterms:W3CDTF">2020-01-20T12:43:00Z</dcterms:created>
  <dcterms:modified xsi:type="dcterms:W3CDTF">2020-01-20T12:43:00Z</dcterms:modified>
</cp:coreProperties>
</file>